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752ECC9" w14:textId="10538BBB" w:rsidR="009B023B" w:rsidRPr="009B023B" w:rsidRDefault="00ED23D6" w:rsidP="009B023B">
      <w:pPr>
        <w:jc w:val="center"/>
        <w:rPr>
          <w:b/>
          <w:lang w:val="en-US"/>
        </w:rPr>
      </w:pPr>
      <w:r w:rsidRPr="00557C86">
        <w:rPr>
          <w:b/>
          <w:lang w:val="en-US"/>
        </w:rPr>
        <w:t>M O T I V A T I O N</w:t>
      </w:r>
    </w:p>
    <w:p w14:paraId="180C5201" w14:textId="77777777" w:rsidR="009B023B" w:rsidRDefault="009B023B" w:rsidP="00ED23D6">
      <w:pPr>
        <w:rPr>
          <w:lang w:val="en-US"/>
        </w:rPr>
      </w:pPr>
    </w:p>
    <w:tbl>
      <w:tblPr>
        <w:tblStyle w:val="Tabellenraster"/>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531"/>
        <w:gridCol w:w="4531"/>
      </w:tblGrid>
      <w:tr w:rsidR="009B023B" w14:paraId="3C0A0FB5" w14:textId="77777777" w:rsidTr="00F73FDA">
        <w:trPr>
          <w:trHeight w:val="3267"/>
        </w:trPr>
        <w:tc>
          <w:tcPr>
            <w:tcW w:w="226.55pt" w:type="dxa"/>
          </w:tcPr>
          <w:p w14:paraId="7317E3B3" w14:textId="7B078408" w:rsidR="009B023B" w:rsidRDefault="009B023B" w:rsidP="00ED23D6">
            <w:pPr>
              <w:rPr>
                <w:lang w:val="en-US"/>
              </w:rPr>
            </w:pPr>
            <w:r>
              <w:rPr>
                <w:b/>
                <w:noProof/>
                <w:lang w:val="en-US"/>
              </w:rPr>
              <w:drawing>
                <wp:inline distT="0" distB="0" distL="0" distR="0" wp14:anchorId="6A6124B5" wp14:editId="44787437">
                  <wp:extent cx="2667000" cy="1905000"/>
                  <wp:effectExtent l="0" t="0" r="0" b="0"/>
                  <wp:docPr id="787781333" name="Grafik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aturation sat="0%"/>
                                    </a14:imgEffect>
                                    <a14:imgEffect>
                                      <a14:brightnessContrast bright="20%"/>
                                    </a14:imgEffect>
                                  </a14:imgLayer>
                                </a14:imgProps>
                              </a:ext>
                              <a:ext uri="{28A0092B-C50C-407E-A947-70E740481C1C}">
                                <a14:useLocalDpi xmlns:a14="http://schemas.microsoft.com/office/drawing/2010/main" val="0"/>
                              </a:ext>
                            </a:extLst>
                          </a:blip>
                          <a:srcRect t="16.427%" b="12.142%"/>
                          <a:stretch>
                            <a:fillRect/>
                          </a:stretch>
                        </pic:blipFill>
                        <pic:spPr bwMode="auto">
                          <a:xfrm>
                            <a:off x="0" y="0"/>
                            <a:ext cx="2667000" cy="1905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55pt" w:type="dxa"/>
          </w:tcPr>
          <w:p w14:paraId="76873506" w14:textId="28F8B9A3" w:rsidR="009B023B" w:rsidRDefault="009B023B" w:rsidP="00ED23D6">
            <w:pPr>
              <w:rPr>
                <w:lang w:val="en-US"/>
              </w:rPr>
            </w:pPr>
            <w:r>
              <w:rPr>
                <w:noProof/>
                <w:lang w:val="en-US"/>
              </w:rPr>
              <w:drawing>
                <wp:inline distT="0" distB="0" distL="0" distR="0" wp14:anchorId="1DFD0236" wp14:editId="1BAFDB30">
                  <wp:extent cx="2646026" cy="1907381"/>
                  <wp:effectExtent l="0" t="0" r="2540" b="0"/>
                  <wp:docPr id="1130069876" name="Grafik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0%"/>
                                    </a14:imgEffect>
                                    <a14:imgEffect>
                                      <a14:brightnessContrast bright="20%"/>
                                    </a14:imgEffect>
                                  </a14:imgLayer>
                                </a14:imgProps>
                              </a:ext>
                              <a:ext uri="{28A0092B-C50C-407E-A947-70E740481C1C}">
                                <a14:useLocalDpi xmlns:a14="http://schemas.microsoft.com/office/drawing/2010/main" val="0"/>
                              </a:ext>
                            </a:extLst>
                          </a:blip>
                          <a:srcRect t="16.195%" b="11.719%"/>
                          <a:stretch>
                            <a:fillRect/>
                          </a:stretch>
                        </pic:blipFill>
                        <pic:spPr bwMode="auto">
                          <a:xfrm>
                            <a:off x="0" y="0"/>
                            <a:ext cx="2646680" cy="19078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023B" w14:paraId="5AFDFA54" w14:textId="77777777" w:rsidTr="00F73FDA">
        <w:tc>
          <w:tcPr>
            <w:tcW w:w="226.55pt" w:type="dxa"/>
          </w:tcPr>
          <w:p w14:paraId="69095537" w14:textId="0EE226A2" w:rsidR="009B023B" w:rsidRDefault="009B023B" w:rsidP="00ED23D6">
            <w:pPr>
              <w:rPr>
                <w:lang w:val="en-US"/>
              </w:rPr>
            </w:pPr>
            <w:r>
              <w:rPr>
                <w:noProof/>
                <w:lang w:val="en-US"/>
              </w:rPr>
              <w:drawing>
                <wp:inline distT="0" distB="0" distL="0" distR="0" wp14:anchorId="1B1FB87C" wp14:editId="6CDAA9C5">
                  <wp:extent cx="2667000" cy="1889760"/>
                  <wp:effectExtent l="0" t="0" r="0" b="0"/>
                  <wp:docPr id="1649058723" name="Grafik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0%"/>
                                    </a14:imgEffect>
                                    <a14:imgEffect>
                                      <a14:brightnessContrast bright="20%"/>
                                    </a14:imgEffect>
                                  </a14:imgLayer>
                                </a14:imgProps>
                              </a:ext>
                              <a:ext uri="{28A0092B-C50C-407E-A947-70E740481C1C}">
                                <a14:useLocalDpi xmlns:a14="http://schemas.microsoft.com/office/drawing/2010/main" val="0"/>
                              </a:ext>
                            </a:extLst>
                          </a:blip>
                          <a:srcRect t="16.427%" b="12.713%"/>
                          <a:stretch>
                            <a:fillRect/>
                          </a:stretch>
                        </pic:blipFill>
                        <pic:spPr bwMode="auto">
                          <a:xfrm>
                            <a:off x="0" y="0"/>
                            <a:ext cx="2667000" cy="18897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55pt" w:type="dxa"/>
          </w:tcPr>
          <w:p w14:paraId="2616FD3E" w14:textId="3E61E86D" w:rsidR="009B023B" w:rsidRDefault="009B023B" w:rsidP="00ED23D6">
            <w:pPr>
              <w:rPr>
                <w:lang w:val="en-US"/>
              </w:rPr>
            </w:pPr>
            <w:r>
              <w:rPr>
                <w:noProof/>
                <w:lang w:val="en-US"/>
              </w:rPr>
              <w:drawing>
                <wp:inline distT="0" distB="0" distL="0" distR="0" wp14:anchorId="5B01925B" wp14:editId="78263560">
                  <wp:extent cx="2644775" cy="1885950"/>
                  <wp:effectExtent l="0" t="0" r="3175" b="0"/>
                  <wp:docPr id="774977745" name="Grafik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aturation sat="0%"/>
                                    </a14:imgEffect>
                                    <a14:imgEffect>
                                      <a14:brightnessContrast bright="20%"/>
                                    </a14:imgEffect>
                                  </a14:imgLayer>
                                </a14:imgProps>
                              </a:ext>
                              <a:ext uri="{28A0092B-C50C-407E-A947-70E740481C1C}">
                                <a14:useLocalDpi xmlns:a14="http://schemas.microsoft.com/office/drawing/2010/main" val="0"/>
                              </a:ext>
                            </a:extLst>
                          </a:blip>
                          <a:srcRect t="15.486%" b="13.206%"/>
                          <a:stretch>
                            <a:fillRect/>
                          </a:stretch>
                        </pic:blipFill>
                        <pic:spPr bwMode="auto">
                          <a:xfrm>
                            <a:off x="0" y="0"/>
                            <a:ext cx="2651634" cy="18908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2D682F" w14:textId="69006D81" w:rsidR="009B023B" w:rsidRDefault="003B5A30" w:rsidP="00ED23D6">
      <w:pPr>
        <w:rPr>
          <w:lang w:val="en-US"/>
        </w:rPr>
      </w:pPr>
      <w:r>
        <w:rPr>
          <w:noProof/>
          <w:lang w:val="en-US"/>
        </w:rPr>
        <w:drawing>
          <wp:anchor distT="0" distB="0" distL="114300" distR="114300" simplePos="0" relativeHeight="251667456" behindDoc="0" locked="0" layoutInCell="1" allowOverlap="1" wp14:anchorId="3A2A9B10" wp14:editId="67DFF965">
            <wp:simplePos x="0" y="0"/>
            <wp:positionH relativeFrom="column">
              <wp:posOffset>4091305</wp:posOffset>
            </wp:positionH>
            <wp:positionV relativeFrom="paragraph">
              <wp:posOffset>132715</wp:posOffset>
            </wp:positionV>
            <wp:extent cx="1544955" cy="1482725"/>
            <wp:effectExtent l="0" t="0" r="0" b="3175"/>
            <wp:wrapSquare wrapText="bothSides"/>
            <wp:docPr id="936928766" name="Zeichenbereich 11"/>
            <wp:cNvGraphicFramePr>
              <a:graphicFrameLocks xmlns:a="http://purl.oclc.org/ooxml/drawingml/main" noChangeAspect="1"/>
            </wp:cNvGraphicFramePr>
            <a:graphic xmlns:a="http://purl.oclc.org/ooxml/drawingml/main">
              <a:graphicData uri="http://schemas.microsoft.com/office/word/2010/wordprocessingCanvas">
                <wp:wpc>
                  <wp:bg>
                    <a:solidFill>
                      <a:prstClr val="white"/>
                    </a:solidFill>
                  </wp:bg>
                  <wp:whole/>
                  <wp:wsp>
                    <wp:cNvPr id="935322707" name="Ellipse 935322707"/>
                    <wp:cNvSpPr/>
                    <wp:spPr>
                      <a:xfrm>
                        <a:off x="123774" y="89229"/>
                        <a:ext cx="86400" cy="8640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D23C80D" w14:textId="77777777" w:rsidR="00FE3FB4" w:rsidRDefault="00FE3FB4" w:rsidP="00FE3FB4">
                          <w:pPr>
                            <w:jc w:val="center"/>
                          </w:pP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951634635" name="Ellipse 951634635"/>
                    <wp:cNvSpPr/>
                    <wp:spPr>
                      <a:xfrm>
                        <a:off x="319500" y="89229"/>
                        <a:ext cx="86400" cy="8640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58FE918"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35406701" name="Ellipse 835406701"/>
                    <wp:cNvSpPr/>
                    <wp:spPr>
                      <a:xfrm>
                        <a:off x="223342" y="89229"/>
                        <a:ext cx="86400" cy="8640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B390397"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11188501" name="Ellipse 1211188501"/>
                    <wp:cNvSpPr/>
                    <wp:spPr>
                      <a:xfrm>
                        <a:off x="420696" y="89441"/>
                        <a:ext cx="86400" cy="8640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6BC2B52"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48247016" name="Ellipse 1448247016"/>
                    <wp:cNvSpPr/>
                    <wp:spPr>
                      <a:xfrm>
                        <a:off x="523143" y="91174"/>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A13DCDD"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22447255" name="Ellipse 1822447255"/>
                    <wp:cNvSpPr/>
                    <wp:spPr>
                      <a:xfrm>
                        <a:off x="618687" y="91806"/>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AE79A9C"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66945692" name="Ellipse 1366945692"/>
                    <wp:cNvSpPr/>
                    <wp:spPr>
                      <a:xfrm>
                        <a:off x="719440" y="91847"/>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765A76C"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33473686" name="Ellipse 333473686"/>
                    <wp:cNvSpPr/>
                    <wp:spPr>
                      <a:xfrm>
                        <a:off x="819177" y="92059"/>
                        <a:ext cx="86400" cy="84243"/>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AC92F8"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07259093" name="Ellipse 807259093"/>
                    <wp:cNvSpPr/>
                    <wp:spPr>
                      <a:xfrm>
                        <a:off x="919293" y="92059"/>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3B9461D"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74782312" name="Ellipse 1174782312"/>
                    <wp:cNvSpPr/>
                    <wp:spPr>
                      <a:xfrm>
                        <a:off x="1019837" y="91806"/>
                        <a:ext cx="8640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3315C0" w14:textId="77777777" w:rsidR="00A25CC9" w:rsidRDefault="00A25CC9" w:rsidP="00A25CC9">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31246752" name="Ellipse 1631246752"/>
                    <wp:cNvSpPr/>
                    <wp:spPr>
                      <a:xfrm>
                        <a:off x="123960" y="19624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1191036"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45723442" name="Ellipse 1545723442"/>
                    <wp:cNvSpPr/>
                    <wp:spPr>
                      <a:xfrm>
                        <a:off x="319540" y="196248"/>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D84DC0D"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92142906" name="Ellipse 2092142906"/>
                    <wp:cNvSpPr/>
                    <wp:spPr>
                      <a:xfrm>
                        <a:off x="223655" y="196248"/>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73ED771"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332548" name="Ellipse 9332548"/>
                    <wp:cNvSpPr/>
                    <wp:spPr>
                      <a:xfrm>
                        <a:off x="421140" y="196248"/>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500616F"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21197589" name="Ellipse 921197589"/>
                    <wp:cNvSpPr/>
                    <wp:spPr>
                      <a:xfrm>
                        <a:off x="523375" y="198153"/>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77D5875"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0316825" name="Ellipse 150316825"/>
                    <wp:cNvSpPr/>
                    <wp:spPr>
                      <a:xfrm>
                        <a:off x="619260" y="19878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5EC24F4"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7228742" name="Ellipse 137228742"/>
                    <wp:cNvSpPr/>
                    <wp:spPr>
                      <a:xfrm>
                        <a:off x="719590" y="19878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04E2264"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18782798" name="Ellipse 1418782798"/>
                    <wp:cNvSpPr/>
                    <wp:spPr>
                      <a:xfrm>
                        <a:off x="819285" y="198788"/>
                        <a:ext cx="86360" cy="83820"/>
                      </a:xfrm>
                      <a:prstGeom prst="ellipse">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19AB058"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35054993" name="Ellipse 1135054993"/>
                    <wp:cNvSpPr/>
                    <wp:spPr>
                      <a:xfrm>
                        <a:off x="919615" y="198788"/>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1C21154"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5261044" name="Ellipse 115261044"/>
                    <wp:cNvSpPr/>
                    <wp:spPr>
                      <a:xfrm>
                        <a:off x="1019945" y="198788"/>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3BD0410"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22459876" name="Ellipse 322459876"/>
                    <wp:cNvSpPr/>
                    <wp:spPr>
                      <a:xfrm>
                        <a:off x="123960" y="30140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EF48B6A"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27214572" name="Ellipse 527214572"/>
                    <wp:cNvSpPr/>
                    <wp:spPr>
                      <a:xfrm>
                        <a:off x="319540" y="30140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0BC7EDC"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65150838" name="Ellipse 565150838"/>
                    <wp:cNvSpPr/>
                    <wp:spPr>
                      <a:xfrm>
                        <a:off x="223655" y="30140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10F8B78" w14:textId="22EBB9CC" w:rsidR="00CE47CA" w:rsidRDefault="00CE47CA" w:rsidP="00CE47CA">
                          <w:pPr>
                            <w:jc w:val="center"/>
                            <w:rPr>
                              <w:szCs w:val="22"/>
                            </w:rPr>
                          </w:pPr>
                          <w:r>
                            <w:rPr>
                              <w:szCs w:val="22"/>
                            </w:rPr>
                            <w:t> </w:t>
                          </w:r>
                          <w:r w:rsidR="00DF4C1B">
                            <w:rPr>
                              <w:szCs w:val="22"/>
                            </w:rPr>
                            <w:t>c</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34713349" name="Ellipse 834713349"/>
                    <wp:cNvSpPr/>
                    <wp:spPr>
                      <a:xfrm>
                        <a:off x="421140" y="30140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E19637A"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110585030" name="Ellipse 2110585030"/>
                    <wp:cNvSpPr/>
                    <wp:spPr>
                      <a:xfrm>
                        <a:off x="523375" y="30330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0FA3849"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23154444" name="Ellipse 223154444"/>
                    <wp:cNvSpPr/>
                    <wp:spPr>
                      <a:xfrm>
                        <a:off x="619260" y="30394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FD74FE8"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45866430" name="Ellipse 845866430"/>
                    <wp:cNvSpPr/>
                    <wp:spPr>
                      <a:xfrm>
                        <a:off x="719590" y="30394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2A1856A"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85170208" name="Ellipse 1885170208"/>
                    <wp:cNvSpPr/>
                    <wp:spPr>
                      <a:xfrm>
                        <a:off x="819285" y="303944"/>
                        <a:ext cx="86360" cy="83820"/>
                      </a:xfrm>
                      <a:prstGeom prst="ellipse">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2867CCC"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21009098" name="Ellipse 421009098"/>
                    <wp:cNvSpPr/>
                    <wp:spPr>
                      <a:xfrm>
                        <a:off x="919615" y="30394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BB2A3EA"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9991383" name="Ellipse 589991383"/>
                    <wp:cNvSpPr/>
                    <wp:spPr>
                      <a:xfrm>
                        <a:off x="1019945" y="30394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6BFA336"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52835707" name="Ellipse 1152835707"/>
                    <wp:cNvSpPr/>
                    <wp:spPr>
                      <a:xfrm>
                        <a:off x="123960" y="398940"/>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4279A04"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69600058" name="Ellipse 369600058"/>
                    <wp:cNvSpPr/>
                    <wp:spPr>
                      <a:xfrm>
                        <a:off x="319540" y="398940"/>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521600B"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88206700" name="Ellipse 1188206700"/>
                    <wp:cNvSpPr/>
                    <wp:spPr>
                      <a:xfrm>
                        <a:off x="223655" y="398940"/>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8EAF9AE"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94156705" name="Ellipse 1994156705"/>
                    <wp:cNvSpPr/>
                    <wp:spPr>
                      <a:xfrm>
                        <a:off x="421140" y="398940"/>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3F3F3E8"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43428177" name="Ellipse 1443428177"/>
                    <wp:cNvSpPr/>
                    <wp:spPr>
                      <a:xfrm>
                        <a:off x="523375" y="400845"/>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6C3E5A1"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60703196" name="Ellipse 1660703196"/>
                    <wp:cNvSpPr/>
                    <wp:spPr>
                      <a:xfrm>
                        <a:off x="619260" y="401480"/>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1C5FAFB"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03075271" name="Ellipse 403075271"/>
                    <wp:cNvSpPr/>
                    <wp:spPr>
                      <a:xfrm>
                        <a:off x="719590" y="401480"/>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A54D53E"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10598186" name="Ellipse 1610598186"/>
                    <wp:cNvSpPr/>
                    <wp:spPr>
                      <a:xfrm>
                        <a:off x="819285" y="401480"/>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DA06620"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6385119" name="Ellipse 586385119"/>
                    <wp:cNvSpPr/>
                    <wp:spPr>
                      <a:xfrm>
                        <a:off x="919615" y="401480"/>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E385E69"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17202102" name="Ellipse 1017202102"/>
                    <wp:cNvSpPr/>
                    <wp:spPr>
                      <a:xfrm>
                        <a:off x="1019945" y="401480"/>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2BD0B51" w14:textId="77777777" w:rsidR="00CE47CA" w:rsidRDefault="00CE47CA" w:rsidP="00CE47CA">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24739436" name="Ellipse 1624739436"/>
                    <wp:cNvSpPr/>
                    <wp:spPr>
                      <a:xfrm>
                        <a:off x="130012" y="50247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073837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26634925" name="Ellipse 1126634925"/>
                    <wp:cNvSpPr/>
                    <wp:spPr>
                      <a:xfrm>
                        <a:off x="325592" y="50247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5D18F8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85427069" name="Ellipse 1985427069"/>
                    <wp:cNvSpPr/>
                    <wp:spPr>
                      <a:xfrm>
                        <a:off x="229707" y="50247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8C3821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5999337" name="Ellipse 585999337"/>
                    <wp:cNvSpPr/>
                    <wp:spPr>
                      <a:xfrm>
                        <a:off x="427192" y="50247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2BE24A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09234686" name="Ellipse 1209234686"/>
                    <wp:cNvSpPr/>
                    <wp:spPr>
                      <a:xfrm>
                        <a:off x="529427" y="50437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E316E9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46778460" name="Ellipse 846778460"/>
                    <wp:cNvSpPr/>
                    <wp:spPr>
                      <a:xfrm>
                        <a:off x="625312" y="50501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2A8920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65841050" name="Ellipse 665841050"/>
                    <wp:cNvSpPr/>
                    <wp:spPr>
                      <a:xfrm>
                        <a:off x="725642" y="50501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33E5BB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57581933" name="Ellipse 257581933"/>
                    <wp:cNvSpPr/>
                    <wp:spPr>
                      <a:xfrm>
                        <a:off x="825337" y="50501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168E6C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11129271" name="Ellipse 511129271"/>
                    <wp:cNvSpPr/>
                    <wp:spPr>
                      <a:xfrm>
                        <a:off x="925667" y="50501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9314E5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97041647" name="Ellipse 1397041647"/>
                    <wp:cNvSpPr/>
                    <wp:spPr>
                      <a:xfrm>
                        <a:off x="1025997" y="50501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700B3D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41264414" name="Ellipse 941264414"/>
                    <wp:cNvSpPr/>
                    <wp:spPr>
                      <a:xfrm>
                        <a:off x="130012" y="60915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D0AD3C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79542257" name="Ellipse 779542257"/>
                    <wp:cNvSpPr/>
                    <wp:spPr>
                      <a:xfrm>
                        <a:off x="325592" y="60915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224673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02287674" name="Ellipse 702287674"/>
                    <wp:cNvSpPr/>
                    <wp:spPr>
                      <a:xfrm>
                        <a:off x="229707" y="60915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4B9ED5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15187289" name="Ellipse 1015187289"/>
                    <wp:cNvSpPr/>
                    <wp:spPr>
                      <a:xfrm>
                        <a:off x="427192" y="60915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785656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69430105" name="Ellipse 1969430105"/>
                    <wp:cNvSpPr/>
                    <wp:spPr>
                      <a:xfrm>
                        <a:off x="529427" y="61105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2201C8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78230198" name="Ellipse 2078230198"/>
                    <wp:cNvSpPr/>
                    <wp:spPr>
                      <a:xfrm>
                        <a:off x="625312" y="611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B97422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04700818" name="Ellipse 1304700818"/>
                    <wp:cNvSpPr/>
                    <wp:spPr>
                      <a:xfrm>
                        <a:off x="725642" y="611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D1B2861"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17588997" name="Ellipse 1817588997"/>
                    <wp:cNvSpPr/>
                    <wp:spPr>
                      <a:xfrm>
                        <a:off x="825337" y="61169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E26713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73182175" name="Ellipse 1373182175"/>
                    <wp:cNvSpPr/>
                    <wp:spPr>
                      <a:xfrm>
                        <a:off x="925667" y="611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13DFE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68106011" name="Ellipse 868106011"/>
                    <wp:cNvSpPr/>
                    <wp:spPr>
                      <a:xfrm>
                        <a:off x="1025997" y="611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52045A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30620823" name="Ellipse 1630620823"/>
                    <wp:cNvSpPr/>
                    <wp:spPr>
                      <a:xfrm>
                        <a:off x="130012" y="71456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0D80EB1"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05712869" name="Ellipse 2005712869"/>
                    <wp:cNvSpPr/>
                    <wp:spPr>
                      <a:xfrm>
                        <a:off x="325592" y="71456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A3083B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49310904" name="Ellipse 1449310904"/>
                    <wp:cNvSpPr/>
                    <wp:spPr>
                      <a:xfrm>
                        <a:off x="229707" y="71456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D94CA44"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95723458" name="Ellipse 395723458"/>
                    <wp:cNvSpPr/>
                    <wp:spPr>
                      <a:xfrm>
                        <a:off x="427192" y="71456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001BDB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33194781" name="Ellipse 1133194781"/>
                    <wp:cNvSpPr/>
                    <wp:spPr>
                      <a:xfrm>
                        <a:off x="529427" y="71646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1CD1BA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74719614" name="Ellipse 874719614"/>
                    <wp:cNvSpPr/>
                    <wp:spPr>
                      <a:xfrm>
                        <a:off x="625312" y="7171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46258E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76608564" name="Ellipse 1076608564"/>
                    <wp:cNvSpPr/>
                    <wp:spPr>
                      <a:xfrm>
                        <a:off x="725642" y="7171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C09E2C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71556400" name="Ellipse 1571556400"/>
                    <wp:cNvSpPr/>
                    <wp:spPr>
                      <a:xfrm>
                        <a:off x="825337" y="71710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8168100"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38961295" name="Ellipse 438961295"/>
                    <wp:cNvSpPr/>
                    <wp:spPr>
                      <a:xfrm>
                        <a:off x="925667" y="7171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772D8E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46024322" name="Ellipse 1146024322"/>
                    <wp:cNvSpPr/>
                    <wp:spPr>
                      <a:xfrm>
                        <a:off x="1025997" y="7171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E3E5E3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4256051" name="Ellipse 74256051"/>
                    <wp:cNvSpPr/>
                    <wp:spPr>
                      <a:xfrm>
                        <a:off x="130012" y="81235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B465351"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27904607" name="Ellipse 227904607"/>
                    <wp:cNvSpPr/>
                    <wp:spPr>
                      <a:xfrm>
                        <a:off x="325592" y="81235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CEE826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53553328" name="Ellipse 1453553328"/>
                    <wp:cNvSpPr/>
                    <wp:spPr>
                      <a:xfrm>
                        <a:off x="229707" y="812354"/>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11AF36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12574167" name="Ellipse 1412574167"/>
                    <wp:cNvSpPr/>
                    <wp:spPr>
                      <a:xfrm>
                        <a:off x="427192" y="81235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55219C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370122" name="Ellipse 5370122"/>
                    <wp:cNvSpPr/>
                    <wp:spPr>
                      <a:xfrm>
                        <a:off x="529427" y="81425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6130E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01191310" name="Ellipse 801191310"/>
                    <wp:cNvSpPr/>
                    <wp:spPr>
                      <a:xfrm>
                        <a:off x="625312" y="8148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F14E2D9"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01926421" name="Ellipse 1201926421"/>
                    <wp:cNvSpPr/>
                    <wp:spPr>
                      <a:xfrm>
                        <a:off x="725642" y="81489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61DE9C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93284303" name="Ellipse 1793284303"/>
                    <wp:cNvSpPr/>
                    <wp:spPr>
                      <a:xfrm>
                        <a:off x="825337" y="81489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664BE1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94505882" name="Ellipse 694505882"/>
                    <wp:cNvSpPr/>
                    <wp:spPr>
                      <a:xfrm>
                        <a:off x="925667" y="81489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DF3CD1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81693353" name="Ellipse 1481693353"/>
                    <wp:cNvSpPr/>
                    <wp:spPr>
                      <a:xfrm>
                        <a:off x="1025997" y="81489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61C729"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70053871" name="Ellipse 1470053871"/>
                    <wp:cNvSpPr/>
                    <wp:spPr>
                      <a:xfrm>
                        <a:off x="130012" y="91290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561C34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41752857" name="Ellipse 941752857"/>
                    <wp:cNvSpPr/>
                    <wp:spPr>
                      <a:xfrm>
                        <a:off x="325592" y="91290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DE34D0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20619732" name="Ellipse 220619732"/>
                    <wp:cNvSpPr/>
                    <wp:spPr>
                      <a:xfrm>
                        <a:off x="229707" y="91290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162560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82315623" name="Ellipse 2082315623"/>
                    <wp:cNvSpPr/>
                    <wp:spPr>
                      <a:xfrm>
                        <a:off x="427192" y="91290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4DE6AB1"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54706976" name="Ellipse 1554706976"/>
                    <wp:cNvSpPr/>
                    <wp:spPr>
                      <a:xfrm>
                        <a:off x="529427" y="91481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783479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91860681" name="Ellipse 291860681"/>
                    <wp:cNvSpPr/>
                    <wp:spPr>
                      <a:xfrm>
                        <a:off x="625312" y="91544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A2954D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0680045" name="Ellipse 140680045"/>
                    <wp:cNvSpPr/>
                    <wp:spPr>
                      <a:xfrm>
                        <a:off x="725642" y="91544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39166F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06931065" name="Ellipse 1906931065"/>
                    <wp:cNvSpPr/>
                    <wp:spPr>
                      <a:xfrm>
                        <a:off x="825337" y="915449"/>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58470F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75799531" name="Ellipse 1975799531"/>
                    <wp:cNvSpPr/>
                    <wp:spPr>
                      <a:xfrm>
                        <a:off x="925667" y="91544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7F1CE2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13615541" name="Ellipse 713615541"/>
                    <wp:cNvSpPr/>
                    <wp:spPr>
                      <a:xfrm>
                        <a:off x="1025997" y="91544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799990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79645751" name="Ellipse 579645751"/>
                    <wp:cNvSpPr/>
                    <wp:spPr>
                      <a:xfrm>
                        <a:off x="130012" y="10195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A4AC520"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7275424" name="Ellipse 117275424"/>
                    <wp:cNvSpPr/>
                    <wp:spPr>
                      <a:xfrm>
                        <a:off x="325592" y="101958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538A010"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49801397" name="Ellipse 749801397"/>
                    <wp:cNvSpPr/>
                    <wp:spPr>
                      <a:xfrm>
                        <a:off x="229707" y="101958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4266D5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12411426" name="Ellipse 612411426"/>
                    <wp:cNvSpPr/>
                    <wp:spPr>
                      <a:xfrm>
                        <a:off x="427192" y="101958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EA7B80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97442600" name="Ellipse 1897442600"/>
                    <wp:cNvSpPr/>
                    <wp:spPr>
                      <a:xfrm>
                        <a:off x="529427" y="1021494"/>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83C171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02460838" name="Ellipse 2002460838"/>
                    <wp:cNvSpPr/>
                    <wp:spPr>
                      <a:xfrm>
                        <a:off x="625312" y="10221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80DD73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02894310" name="Ellipse 902894310"/>
                    <wp:cNvSpPr/>
                    <wp:spPr>
                      <a:xfrm>
                        <a:off x="725642" y="102212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E991A5E" w14:textId="77777777" w:rsidR="003A73BF" w:rsidRPr="00A43F25" w:rsidRDefault="003A73BF" w:rsidP="00A43F25">
                          <w:pPr>
                            <w:shd w:val="clear" w:color="auto" w:fill="000000" w:themeFill="text1"/>
                            <w:jc w:val="center"/>
                            <w:rPr>
                              <w:color w:val="000000" w:themeColor="text1"/>
                              <w:szCs w:val="22"/>
                            </w:rPr>
                          </w:pPr>
                          <w:r w:rsidRPr="00A43F25">
                            <w:rPr>
                              <w:color w:val="000000" w:themeColor="text1"/>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96837169" name="Ellipse 1996837169"/>
                    <wp:cNvSpPr/>
                    <wp:spPr>
                      <a:xfrm>
                        <a:off x="825337" y="1022129"/>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08C61D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0440346" name="Ellipse 580440346"/>
                    <wp:cNvSpPr/>
                    <wp:spPr>
                      <a:xfrm>
                        <a:off x="925667" y="10221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4F2874"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38196032" name="Ellipse 438196032"/>
                    <wp:cNvSpPr/>
                    <wp:spPr>
                      <a:xfrm>
                        <a:off x="1025997" y="10221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5C3FAC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96416850" name="Ellipse 1796416850"/>
                    <wp:cNvSpPr/>
                    <wp:spPr>
                      <a:xfrm>
                        <a:off x="130012" y="112499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61E56B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103894388" name="Ellipse 2103894388"/>
                    <wp:cNvSpPr/>
                    <wp:spPr>
                      <a:xfrm>
                        <a:off x="325592" y="112499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791235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53228731" name="Ellipse 653228731"/>
                    <wp:cNvSpPr/>
                    <wp:spPr>
                      <a:xfrm>
                        <a:off x="229707" y="112499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CDCE81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28829999" name="Ellipse 1328829999"/>
                    <wp:cNvSpPr/>
                    <wp:spPr>
                      <a:xfrm>
                        <a:off x="427192" y="1124999"/>
                        <a:ext cx="86360" cy="8636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A1C910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95998233" name="Ellipse 1695998233"/>
                    <wp:cNvSpPr/>
                    <wp:spPr>
                      <a:xfrm>
                        <a:off x="529427" y="112690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10C337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35342518" name="Ellipse 735342518"/>
                    <wp:cNvSpPr/>
                    <wp:spPr>
                      <a:xfrm>
                        <a:off x="625312" y="112753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1372D3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13501685" name="Ellipse 613501685"/>
                    <wp:cNvSpPr/>
                    <wp:spPr>
                      <a:xfrm>
                        <a:off x="725642" y="1127539"/>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C9CB102" w14:textId="77777777" w:rsidR="003A73BF" w:rsidRPr="00A43F25" w:rsidRDefault="003A73BF" w:rsidP="003A73BF">
                          <w:pPr>
                            <w:jc w:val="center"/>
                            <w:rPr>
                              <w:color w:val="000000" w:themeColor="text1"/>
                              <w:szCs w:val="22"/>
                            </w:rPr>
                          </w:pPr>
                          <w:r w:rsidRPr="00A43F25">
                            <w:rPr>
                              <w:color w:val="000000" w:themeColor="text1"/>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98381816" name="Ellipse 1798381816"/>
                    <wp:cNvSpPr/>
                    <wp:spPr>
                      <a:xfrm>
                        <a:off x="825337" y="1127539"/>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940FE49"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80612338" name="Ellipse 580612338"/>
                    <wp:cNvSpPr/>
                    <wp:spPr>
                      <a:xfrm>
                        <a:off x="925667" y="112753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A1F79DE"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41659773" name="Ellipse 1741659773"/>
                    <wp:cNvSpPr/>
                    <wp:spPr>
                      <a:xfrm>
                        <a:off x="1025997" y="112753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BDE359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24143961" name="Ellipse 1024143961"/>
                    <wp:cNvSpPr/>
                    <wp:spPr>
                      <a:xfrm>
                        <a:off x="130012" y="12227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616056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37424408" name="Ellipse 1937424408"/>
                    <wp:cNvSpPr/>
                    <wp:spPr>
                      <a:xfrm>
                        <a:off x="325592" y="12227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B028AB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10651356" name="Ellipse 210651356"/>
                    <wp:cNvSpPr/>
                    <wp:spPr>
                      <a:xfrm>
                        <a:off x="229707" y="12227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01F47EE"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56541494" name="Ellipse 756541494"/>
                    <wp:cNvSpPr/>
                    <wp:spPr>
                      <a:xfrm>
                        <a:off x="427192" y="1222789"/>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0C2EAEC"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82194429" name="Ellipse 1782194429"/>
                    <wp:cNvSpPr/>
                    <wp:spPr>
                      <a:xfrm>
                        <a:off x="529427" y="1224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6CEEEA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41632329" name="Ellipse 1641632329"/>
                    <wp:cNvSpPr/>
                    <wp:spPr>
                      <a:xfrm>
                        <a:off x="625312" y="12253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FFE923A"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48424968" name="Ellipse 748424968"/>
                    <wp:cNvSpPr/>
                    <wp:spPr>
                      <a:xfrm>
                        <a:off x="725642" y="12253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C2BBF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96926411" name="Ellipse 396926411"/>
                    <wp:cNvSpPr/>
                    <wp:spPr>
                      <a:xfrm>
                        <a:off x="825337" y="1225329"/>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D55BD22"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3447007" name="Ellipse 123447007"/>
                    <wp:cNvSpPr/>
                    <wp:spPr>
                      <a:xfrm>
                        <a:off x="925667" y="12253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25AFAD7"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62581062" name="Ellipse 1262581062"/>
                    <wp:cNvSpPr/>
                    <wp:spPr>
                      <a:xfrm>
                        <a:off x="1025997" y="122532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8858845"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477400083" name="Ellipse 477400083"/>
                    <wp:cNvSpPr/>
                    <wp:spPr>
                      <a:xfrm>
                        <a:off x="136362" y="132629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05091B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0864835" name="Ellipse 180864835"/>
                    <wp:cNvSpPr/>
                    <wp:spPr>
                      <a:xfrm>
                        <a:off x="331942" y="132629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74D76E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81182751" name="Ellipse 1281182751"/>
                    <wp:cNvSpPr/>
                    <wp:spPr>
                      <a:xfrm>
                        <a:off x="236057" y="132629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FB6D7BF"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83201401" name="Ellipse 883201401"/>
                    <wp:cNvSpPr/>
                    <wp:spPr>
                      <a:xfrm>
                        <a:off x="433542" y="1326294"/>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F3F646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72737634" name="Ellipse 1372737634"/>
                    <wp:cNvSpPr/>
                    <wp:spPr>
                      <a:xfrm>
                        <a:off x="535777" y="1328199"/>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5FCEE8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6735093" name="Ellipse 66735093"/>
                    <wp:cNvSpPr/>
                    <wp:spPr>
                      <a:xfrm>
                        <a:off x="631662" y="132883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690A97D"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80436606" name="Ellipse 1080436606"/>
                    <wp:cNvSpPr/>
                    <wp:spPr>
                      <a:xfrm>
                        <a:off x="731992" y="132883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0B22764"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33757366" name="Ellipse 533757366"/>
                    <wp:cNvSpPr/>
                    <wp:spPr>
                      <a:xfrm>
                        <a:off x="831687" y="1328834"/>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F9070E6"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5703929" name="Ellipse 75703929"/>
                    <wp:cNvSpPr/>
                    <wp:spPr>
                      <a:xfrm>
                        <a:off x="932017" y="132883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BEEE44E"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74825657" name="Ellipse 1974825657"/>
                    <wp:cNvSpPr/>
                    <wp:spPr>
                      <a:xfrm>
                        <a:off x="1032347" y="132883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9849F8"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82294236" name="Ellipse 882294236"/>
                    <wp:cNvSpPr/>
                    <wp:spPr>
                      <a:xfrm>
                        <a:off x="1231219" y="122469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F7E706B"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707719663" name="Ellipse 707719663"/>
                    <wp:cNvSpPr/>
                    <wp:spPr>
                      <a:xfrm>
                        <a:off x="1231219" y="1322484"/>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B151713" w14:textId="77777777" w:rsidR="003A73BF" w:rsidRDefault="003A73BF" w:rsidP="003A73B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81641438" name="Ellipse 1981641438"/>
                    <wp:cNvSpPr/>
                    <wp:spPr>
                      <a:xfrm>
                        <a:off x="1118707" y="89089"/>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56E2D7C"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681168973" name="Ellipse 681168973"/>
                    <wp:cNvSpPr/>
                    <wp:spPr>
                      <a:xfrm>
                        <a:off x="1118707" y="195769"/>
                        <a:ext cx="86360" cy="83820"/>
                      </a:xfrm>
                      <a:prstGeom prst="ellipse">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F421E82"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22210817" name="Ellipse 1722210817"/>
                    <wp:cNvSpPr/>
                    <wp:spPr>
                      <a:xfrm>
                        <a:off x="1118707" y="301179"/>
                        <a:ext cx="86360" cy="83820"/>
                      </a:xfrm>
                      <a:prstGeom prst="ellipse">
                        <a:avLst/>
                      </a:prstGeom>
                      <a:solidFill>
                        <a:schemeClr val="bg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73572D8"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95565035" name="Ellipse 295565035"/>
                    <wp:cNvSpPr/>
                    <wp:spPr>
                      <a:xfrm>
                        <a:off x="1118707" y="398969"/>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BB3E72F"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86806126" name="Ellipse 186806126"/>
                    <wp:cNvSpPr/>
                    <wp:spPr>
                      <a:xfrm>
                        <a:off x="1125057" y="50247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D67CED6"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903290109" name="Ellipse 1903290109"/>
                    <wp:cNvSpPr/>
                    <wp:spPr>
                      <a:xfrm>
                        <a:off x="1125057" y="60915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5C0D515"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9763513" name="Ellipse 159763513"/>
                    <wp:cNvSpPr/>
                    <wp:spPr>
                      <a:xfrm>
                        <a:off x="1125057" y="71456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D48E7D4"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006234704" name="Ellipse 1006234704"/>
                    <wp:cNvSpPr/>
                    <wp:spPr>
                      <a:xfrm>
                        <a:off x="1125057" y="81235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6049389"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182828746" name="Ellipse 1182828746"/>
                    <wp:cNvSpPr/>
                    <wp:spPr>
                      <a:xfrm>
                        <a:off x="1125057" y="91268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61213D4"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63358415" name="Ellipse 563358415"/>
                    <wp:cNvSpPr/>
                    <wp:spPr>
                      <a:xfrm>
                        <a:off x="1125057" y="101936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252722C"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14987297" name="Ellipse 1514987297"/>
                    <wp:cNvSpPr/>
                    <wp:spPr>
                      <a:xfrm>
                        <a:off x="1125057" y="1124774"/>
                        <a:ext cx="86360" cy="83820"/>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E12A0C9"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28462842" name="Ellipse 928462842"/>
                    <wp:cNvSpPr/>
                    <wp:spPr>
                      <a:xfrm>
                        <a:off x="1125057" y="1222564"/>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DE3DE23"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50836277" name="Ellipse 1350836277"/>
                    <wp:cNvSpPr/>
                    <wp:spPr>
                      <a:xfrm>
                        <a:off x="1131407" y="1326069"/>
                        <a:ext cx="86360" cy="8382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7DF41A8"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22825785" name="Ellipse 1722825785"/>
                    <wp:cNvSpPr/>
                    <wp:spPr>
                      <a:xfrm>
                        <a:off x="1217767" y="8345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F51F42E"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46404389" name="Ellipse 546404389"/>
                    <wp:cNvSpPr/>
                    <wp:spPr>
                      <a:xfrm>
                        <a:off x="1217767" y="19013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15E0312"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73734145" name="Ellipse 1673734145"/>
                    <wp:cNvSpPr/>
                    <wp:spPr>
                      <a:xfrm>
                        <a:off x="1217767" y="29554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36A7A67"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12178023" name="Ellipse 512178023"/>
                    <wp:cNvSpPr/>
                    <wp:spPr>
                      <a:xfrm>
                        <a:off x="1217767" y="393338"/>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7B7CF82"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76558355" name="Ellipse 276558355"/>
                    <wp:cNvSpPr/>
                    <wp:spPr>
                      <a:xfrm>
                        <a:off x="1224117" y="496843"/>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408EF1E"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96878019" name="Ellipse 1596878019"/>
                    <wp:cNvSpPr/>
                    <wp:spPr>
                      <a:xfrm>
                        <a:off x="1224117" y="603523"/>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F376794"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21263854" name="Ellipse 1521263854"/>
                    <wp:cNvSpPr/>
                    <wp:spPr>
                      <a:xfrm>
                        <a:off x="1224117" y="708933"/>
                        <a:ext cx="86360" cy="84455"/>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362A629"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72364005" name="Ellipse 1372364005"/>
                    <wp:cNvSpPr/>
                    <wp:spPr>
                      <a:xfrm>
                        <a:off x="1224117" y="806723"/>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BEA7467"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35838167" name="Ellipse 1735838167"/>
                    <wp:cNvSpPr/>
                    <wp:spPr>
                      <a:xfrm>
                        <a:off x="1224117" y="907053"/>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9E7E626" w14:textId="77777777" w:rsidR="00827E0F" w:rsidRDefault="00827E0F" w:rsidP="00827E0F">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321588052" name="Ellipse 1321588052"/>
                    <wp:cNvSpPr/>
                    <wp:spPr>
                      <a:xfrm>
                        <a:off x="1224117" y="1013733"/>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0888C2F" w14:textId="77777777" w:rsidR="00827E0F" w:rsidRDefault="00827E0F" w:rsidP="00827E0F">
                          <w:pPr>
                            <w:jc w:val="center"/>
                            <w:rPr>
                              <w:color w:val="000000"/>
                              <w:szCs w:val="22"/>
                            </w:rPr>
                          </w:pPr>
                          <w:r>
                            <w:rPr>
                              <w:color w:val="000000"/>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868417208" name="Ellipse 868417208"/>
                    <wp:cNvSpPr/>
                    <wp:spPr>
                      <a:xfrm>
                        <a:off x="1224117" y="1119143"/>
                        <a:ext cx="86360" cy="84455"/>
                      </a:xfrm>
                      <a:prstGeom prst="ellipse">
                        <a:avLst/>
                      </a:prstGeom>
                      <a:solidFill>
                        <a:schemeClr val="tx1"/>
                      </a:solid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00C5438" w14:textId="77777777" w:rsidR="00827E0F" w:rsidRDefault="00827E0F" w:rsidP="00827E0F">
                          <w:pPr>
                            <w:jc w:val="center"/>
                            <w:rPr>
                              <w:color w:val="000000"/>
                              <w:szCs w:val="22"/>
                            </w:rPr>
                          </w:pPr>
                          <w:r>
                            <w:rPr>
                              <w:color w:val="000000"/>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12628520" name="Ellipse 1212628520"/>
                    <wp:cNvSpPr/>
                    <wp:spPr>
                      <a:xfrm>
                        <a:off x="1320323" y="8294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94AB024"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63596444" name="Ellipse 363596444"/>
                    <wp:cNvSpPr/>
                    <wp:spPr>
                      <a:xfrm>
                        <a:off x="1320958" y="18962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506256D0"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527071844" name="Ellipse 1527071844"/>
                    <wp:cNvSpPr/>
                    <wp:spPr>
                      <a:xfrm>
                        <a:off x="1320958" y="29503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5107D2F"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412435129" name="Ellipse 1412435129"/>
                    <wp:cNvSpPr/>
                    <wp:spPr>
                      <a:xfrm>
                        <a:off x="1320958" y="39218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4CE7110"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684199599" name="Ellipse 1684199599"/>
                    <wp:cNvSpPr/>
                    <wp:spPr>
                      <a:xfrm>
                        <a:off x="1326673" y="49569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11600518"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034041003" name="Ellipse 2034041003"/>
                    <wp:cNvSpPr/>
                    <wp:spPr>
                      <a:xfrm>
                        <a:off x="1326673" y="60237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9A95531"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772233833" name="Ellipse 1772233833"/>
                    <wp:cNvSpPr/>
                    <wp:spPr>
                      <a:xfrm>
                        <a:off x="1326673" y="70778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A13A8E7"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570514838" name="Ellipse 570514838"/>
                    <wp:cNvSpPr/>
                    <wp:spPr>
                      <a:xfrm>
                        <a:off x="1326673" y="80557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83E267A"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2131050959" name="Ellipse 2131050959"/>
                    <wp:cNvSpPr/>
                    <wp:spPr>
                      <a:xfrm>
                        <a:off x="1326673" y="90653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4630076"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14516411" name="Ellipse 314516411"/>
                    <wp:cNvSpPr/>
                    <wp:spPr>
                      <a:xfrm>
                        <a:off x="1326673" y="101321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F16F59D"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339895162" name="Ellipse 339895162"/>
                    <wp:cNvSpPr/>
                    <wp:spPr>
                      <a:xfrm>
                        <a:off x="1326673" y="111862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D61C5CE"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917542249" name="Ellipse 917542249"/>
                    <wp:cNvSpPr/>
                    <wp:spPr>
                      <a:xfrm>
                        <a:off x="1326673" y="1216418"/>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3EDA91F7"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sp>
                    <wp:cNvPr id="1239208786" name="Ellipse 1239208786"/>
                    <wp:cNvSpPr/>
                    <wp:spPr>
                      <a:xfrm>
                        <a:off x="1333023" y="1319923"/>
                        <a:ext cx="86360" cy="86360"/>
                      </a:xfrm>
                      <a:prstGeom prst="ellipse">
                        <a:avLst/>
                      </a:prstGeom>
                      <a:noFill/>
                      <a:ln w="6350">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7660D6C6" w14:textId="77777777" w:rsidR="003B5A30" w:rsidRDefault="003B5A30" w:rsidP="003B5A30">
                          <w:pPr>
                            <w:jc w:val="center"/>
                            <w:rPr>
                              <w:szCs w:val="22"/>
                            </w:rPr>
                          </w:pPr>
                          <w:r>
                            <w:rPr>
                              <w:szCs w:val="22"/>
                            </w:rPr>
                            <w:t> </w:t>
                          </w:r>
                        </w:p>
                      </wne:txbxContent>
                    </wp:txbx>
                    <wp:bodyPr rot="0" spcFirstLastPara="0" vert="horz" wrap="square" lIns="91440" tIns="45720" rIns="91440" bIns="45720" numCol="1" spcCol="0" rtlCol="0" fromWordArt="0" anchor="ctr" anchorCtr="0" forceAA="0" compatLnSpc="1">
                      <a:prstTxWarp prst="textNoShape">
                        <a:avLst/>
                      </a:prstTxWarp>
                      <a:noAutofit/>
                    </wp:bodyPr>
                  </wp:wsp>
                </wp:wpc>
              </a:graphicData>
            </a:graphic>
            <wp14:sizeRelH relativeFrom="margin">
              <wp14:pctWidth>0%</wp14:pctWidth>
            </wp14:sizeRelH>
            <wp14:sizeRelV relativeFrom="margin">
              <wp14:pctHeight>0%</wp14:pctHeight>
            </wp14:sizeRelV>
          </wp:anchor>
        </w:drawing>
      </w:r>
    </w:p>
    <w:p w14:paraId="54EE01A9" w14:textId="6FD0F440" w:rsidR="003B5A30" w:rsidRDefault="009B023B" w:rsidP="00ED23D6">
      <w:pPr>
        <w:rPr>
          <w:lang w:val="en-US"/>
        </w:rPr>
      </w:pPr>
      <w:r>
        <w:rPr>
          <w:lang w:val="en-US"/>
        </w:rPr>
        <w:t xml:space="preserve">Ein LED-Einsatzschild eines Baustellenfahrzeugs zur Verkehrssicherung besteht aus kleinen LED-Leuchten. </w:t>
      </w:r>
    </w:p>
    <w:p w14:paraId="735AE63C" w14:textId="33F5C6A3" w:rsidR="003B5A30" w:rsidRDefault="003B5A30" w:rsidP="00ED23D6">
      <w:pPr>
        <w:rPr>
          <w:lang w:val="en-US"/>
        </w:rPr>
      </w:pPr>
    </w:p>
    <w:p w14:paraId="1FF06ACB" w14:textId="5361C647" w:rsidR="00651AB9" w:rsidRDefault="003B5A30" w:rsidP="00ED23D6">
      <w:pPr>
        <w:rPr>
          <w:lang w:val="en-US"/>
        </w:rPr>
      </w:pPr>
      <w:r>
        <w:rPr>
          <w:lang w:val="en-US"/>
        </w:rPr>
        <w:t>Finde</w:t>
      </w:r>
      <w:r w:rsidR="00651AB9" w:rsidRPr="00651AB9">
        <w:rPr>
          <w:lang w:val="en-US"/>
        </w:rPr>
        <w:t xml:space="preserve"> eine Möglichkeit, bei eine</w:t>
      </w:r>
      <w:r w:rsidR="00651AB9">
        <w:rPr>
          <w:lang w:val="en-US"/>
        </w:rPr>
        <w:t>m anzuzeigenden Wort</w:t>
      </w:r>
      <w:r w:rsidR="00F73FDA">
        <w:rPr>
          <w:lang w:val="en-US"/>
        </w:rPr>
        <w:t xml:space="preserve"> z.B. “BAUSTELLE”</w:t>
      </w:r>
      <w:r w:rsidR="00651AB9">
        <w:rPr>
          <w:lang w:val="en-US"/>
        </w:rPr>
        <w:t xml:space="preserve"> die LEDs</w:t>
      </w:r>
      <w:r>
        <w:rPr>
          <w:lang w:val="en-US"/>
        </w:rPr>
        <w:t>,</w:t>
      </w:r>
      <w:r w:rsidR="00651AB9">
        <w:rPr>
          <w:lang w:val="en-US"/>
        </w:rPr>
        <w:t xml:space="preserve"> </w:t>
      </w:r>
      <w:r>
        <w:rPr>
          <w:lang w:val="en-US"/>
        </w:rPr>
        <w:t xml:space="preserve">die leuchten sollen, zu benennen oder aufzuschreiben. </w:t>
      </w:r>
    </w:p>
    <w:p w14:paraId="7C6C5F05" w14:textId="2242100B" w:rsidR="003B5A30" w:rsidRDefault="003B5A30" w:rsidP="00ED23D6">
      <w:pPr>
        <w:rPr>
          <w:lang w:val="en-US"/>
        </w:rPr>
      </w:pPr>
    </w:p>
    <w:p w14:paraId="260201DF" w14:textId="77777777" w:rsidR="00B03361" w:rsidRPr="00557C86" w:rsidRDefault="00B03361" w:rsidP="00ED23D6">
      <w:pPr>
        <w:rPr>
          <w:b/>
          <w:lang w:val="en-US"/>
        </w:rPr>
      </w:pPr>
    </w:p>
    <w:p w14:paraId="360EA107" w14:textId="77777777" w:rsidR="00ED23D6" w:rsidRDefault="00113CE9" w:rsidP="00113CE9">
      <w:pPr>
        <w:jc w:val="center"/>
        <w:rPr>
          <w:rFonts w:cs="Arial"/>
          <w:b/>
          <w:lang w:val="en-US"/>
        </w:rPr>
      </w:pPr>
      <w:r w:rsidRPr="00557C86">
        <w:rPr>
          <w:rFonts w:cs="Arial"/>
          <w:b/>
          <w:lang w:val="en-US"/>
        </w:rPr>
        <w:t>Ü B E R S I C H T</w:t>
      </w:r>
    </w:p>
    <w:p w14:paraId="78BE316F" w14:textId="77777777" w:rsidR="00733939" w:rsidRDefault="00733939" w:rsidP="00733939">
      <w:pPr>
        <w:rPr>
          <w:rFonts w:cs="Arial"/>
        </w:rPr>
      </w:pPr>
    </w:p>
    <w:p w14:paraId="58460DBE" w14:textId="77777777" w:rsidR="003B5A30" w:rsidRDefault="00733939" w:rsidP="00733939">
      <w:pPr>
        <w:rPr>
          <w:noProof/>
        </w:rPr>
      </w:pPr>
      <w:r w:rsidRPr="00EF2A98">
        <w:rPr>
          <w:rFonts w:cs="Arial"/>
          <w:b/>
        </w:rPr>
        <w:t>Codieren</w:t>
      </w:r>
      <w:r>
        <w:rPr>
          <w:rFonts w:cs="Arial"/>
        </w:rPr>
        <w:t xml:space="preserve"> bedeutet, ein Bild </w:t>
      </w:r>
      <w:r w:rsidR="003B5A30">
        <w:rPr>
          <w:rFonts w:cs="Arial"/>
        </w:rPr>
        <w:t xml:space="preserve">oder eine Mitteilung </w:t>
      </w:r>
      <w:r>
        <w:rPr>
          <w:rFonts w:cs="Arial"/>
        </w:rPr>
        <w:t xml:space="preserve">in eine </w:t>
      </w:r>
      <w:r w:rsidRPr="003B5A30">
        <w:rPr>
          <w:rFonts w:cs="Arial"/>
          <w:b/>
        </w:rPr>
        <w:t>Buchstaben- und Zahlenfolge umzuwandeln</w:t>
      </w:r>
      <w:r>
        <w:rPr>
          <w:rFonts w:cs="Arial"/>
        </w:rPr>
        <w:t>, die auf einem Computer gespeichert oder über das Internet verschickt werden können.</w:t>
      </w:r>
      <w:r w:rsidR="00B84D6E" w:rsidRPr="00B84D6E">
        <w:rPr>
          <w:noProof/>
        </w:rPr>
        <w:t xml:space="preserve"> </w:t>
      </w:r>
    </w:p>
    <w:p w14:paraId="56EFD832" w14:textId="77777777" w:rsidR="003B5A30" w:rsidRDefault="003B5A30" w:rsidP="00733939">
      <w:pPr>
        <w:rPr>
          <w:noProof/>
        </w:rPr>
      </w:pPr>
    </w:p>
    <w:p w14:paraId="0D6ECE58" w14:textId="128A190E" w:rsidR="00733939" w:rsidRDefault="003B5A30" w:rsidP="00733939">
      <w:pPr>
        <w:rPr>
          <w:rFonts w:cs="Arial"/>
        </w:rPr>
      </w:pPr>
      <w:r w:rsidRPr="003B5A30">
        <w:rPr>
          <w:b/>
          <w:noProof/>
        </w:rPr>
        <w:t>Decodieren</w:t>
      </w:r>
      <w:r>
        <w:rPr>
          <w:noProof/>
        </w:rPr>
        <w:t xml:space="preserve"> ist der umgekehrte Weg. Beim </w:t>
      </w:r>
      <w:r w:rsidRPr="003B5A30">
        <w:rPr>
          <w:b/>
          <w:noProof/>
        </w:rPr>
        <w:t>Decodieren</w:t>
      </w:r>
      <w:r>
        <w:rPr>
          <w:noProof/>
        </w:rPr>
        <w:t xml:space="preserve"> wird die Buchstaben- oder Zeichenfolge wieder in das ursprüngliche Bild oder Mitteilung </w:t>
      </w:r>
      <w:r w:rsidRPr="003B5A30">
        <w:rPr>
          <w:b/>
          <w:noProof/>
        </w:rPr>
        <w:t>zurückumgewandelt</w:t>
      </w:r>
      <w:r>
        <w:rPr>
          <w:noProof/>
        </w:rPr>
        <w:t>.</w:t>
      </w:r>
    </w:p>
    <w:p w14:paraId="6EEECF79" w14:textId="77777777" w:rsidR="00733939" w:rsidRDefault="00733939" w:rsidP="00733939">
      <w:pPr>
        <w:rPr>
          <w:rFonts w:cs="Arial"/>
        </w:rPr>
      </w:pPr>
    </w:p>
    <w:p w14:paraId="61CF2AD4" w14:textId="23201F7A" w:rsidR="003B5A30" w:rsidRDefault="00DF7BA2" w:rsidP="00733939">
      <w:pPr>
        <w:rPr>
          <w:rFonts w:cs="Arial"/>
        </w:rPr>
      </w:pPr>
      <w:r>
        <w:rPr>
          <w:rFonts w:cs="Arial"/>
        </w:rPr>
        <w:t>Bei der</w:t>
      </w:r>
      <w:r w:rsidR="00513E54">
        <w:rPr>
          <w:rFonts w:cs="Arial"/>
        </w:rPr>
        <w:t xml:space="preserve"> </w:t>
      </w:r>
      <w:r w:rsidR="00513E54" w:rsidRPr="00DF7BA2">
        <w:rPr>
          <w:rFonts w:cs="Arial"/>
          <w:b/>
        </w:rPr>
        <w:t>Rasterp</w:t>
      </w:r>
      <w:r w:rsidR="00A6596A">
        <w:rPr>
          <w:rFonts w:cs="Arial"/>
          <w:b/>
        </w:rPr>
        <w:t>ixel</w:t>
      </w:r>
      <w:r w:rsidR="00513E54" w:rsidRPr="00DF7BA2">
        <w:rPr>
          <w:rFonts w:cs="Arial"/>
          <w:b/>
        </w:rPr>
        <w:t>-Codierun</w:t>
      </w:r>
      <w:r w:rsidRPr="00DF7BA2">
        <w:rPr>
          <w:rFonts w:cs="Arial"/>
          <w:b/>
        </w:rPr>
        <w:t>g</w:t>
      </w:r>
      <w:r>
        <w:rPr>
          <w:rFonts w:cs="Arial"/>
        </w:rPr>
        <w:t xml:space="preserve"> werden Pixel durch </w:t>
      </w:r>
      <w:r w:rsidRPr="00DF7BA2">
        <w:rPr>
          <w:rFonts w:cs="Arial"/>
          <w:b/>
        </w:rPr>
        <w:t>Angabe ihrer Position</w:t>
      </w:r>
      <w:r>
        <w:rPr>
          <w:rFonts w:cs="Arial"/>
        </w:rPr>
        <w:t xml:space="preserve"> (vergleichbar zu  Schach, Schiffe-Versenden oder dem mathematischen Koordinatensystem) codiert. </w:t>
      </w:r>
    </w:p>
    <w:p w14:paraId="1E2A0BCF" w14:textId="22643F19" w:rsidR="006D665B" w:rsidRDefault="00A6596A" w:rsidP="00733939">
      <w:pPr>
        <w:rPr>
          <w:rFonts w:cs="Arial"/>
        </w:rPr>
      </w:pPr>
      <w:r>
        <w:rPr>
          <w:rFonts w:cs="Arial"/>
          <w:noProof/>
        </w:rPr>
        <w:drawing>
          <wp:anchor distT="0" distB="0" distL="114300" distR="114300" simplePos="0" relativeHeight="251660288" behindDoc="0" locked="0" layoutInCell="1" allowOverlap="1" wp14:anchorId="0D64C466" wp14:editId="639CF001">
            <wp:simplePos x="0" y="0"/>
            <wp:positionH relativeFrom="margin">
              <wp:posOffset>3453130</wp:posOffset>
            </wp:positionH>
            <wp:positionV relativeFrom="paragraph">
              <wp:posOffset>16510</wp:posOffset>
            </wp:positionV>
            <wp:extent cx="1783080" cy="930910"/>
            <wp:effectExtent l="0" t="0" r="0" b="0"/>
            <wp:wrapSquare wrapText="bothSides"/>
            <wp:docPr id="9" name="Zeichenbereich 9"/>
            <wp:cNvGraphicFramePr>
              <a:graphicFrameLocks xmlns:a="http://purl.oclc.org/ooxml/drawingml/main" noChangeAspect="1"/>
            </wp:cNvGraphicFramePr>
            <a:graphic xmlns:a="http://purl.oclc.org/ooxml/drawingml/main">
              <a:graphicData uri="http://schemas.microsoft.com/office/word/2010/wordprocessingCanvas">
                <wp:wpc>
                  <wp:bg/>
                  <wp:whole/>
                  <pic:pic xmlns:pic="http://purl.oclc.org/ooxml/drawingml/picture">
                    <pic:nvPicPr>
                      <pic:cNvPr id="10" name="Grafik 10"/>
                      <pic:cNvPicPr/>
                    </pic:nvPicPr>
                    <pic:blipFill rotWithShape="1">
                      <a:blip r:embed="rId15"/>
                      <a:srcRect r="74.866%" b="85.777%"/>
                      <a:stretch>
                        <a:fillRect/>
                      </a:stretch>
                    </pic:blipFill>
                    <pic:spPr bwMode="auto">
                      <a:xfrm>
                        <a:off x="343535" y="265458"/>
                        <a:ext cx="1330801" cy="604064"/>
                      </a:xfrm>
                      <a:prstGeom prst="rect">
                        <a:avLst/>
                      </a:prstGeom>
                      <a:ln>
                        <a:noFill/>
                      </a:ln>
                      <a:extLst>
                        <a:ext uri="{53640926-AAD7-44D8-BBD7-CCE9431645EC}">
                          <a14:shadowObscured xmlns:a14="http://schemas.microsoft.com/office/drawing/2010/main"/>
                        </a:ext>
                      </a:extLst>
                    </pic:spPr>
                  </pic:pic>
                  <wp:wsp>
                    <wp:cNvPr id="11" name="Gerade Verbindung mit Pfeil 11"/>
                    <wp:cNvCnPr/>
                    <wp:spPr>
                      <a:xfrm>
                        <a:off x="1019906" y="187750"/>
                        <a:ext cx="0" cy="160198"/>
                      </a:xfrm>
                      <a:prstGeom prst="straightConnector1">
                        <a:avLst/>
                      </a:prstGeom>
                      <a:ln w="12700">
                        <a:solidFill>
                          <a:schemeClr val="tx1"/>
                        </a:solidFill>
                        <a:headEnd type="none" w="med" len="med"/>
                        <a:tailEnd type="arrow" w="med" len="med"/>
                      </a:ln>
                    </wp:spPr>
                    <wp:style>
                      <a:lnRef idx="1">
                        <a:schemeClr val="accent1"/>
                      </a:lnRef>
                      <a:fillRef idx="0">
                        <a:schemeClr val="accent1"/>
                      </a:fillRef>
                      <a:effectRef idx="0">
                        <a:schemeClr val="accent1"/>
                      </a:effectRef>
                      <a:fontRef idx="minor">
                        <a:schemeClr val="tx1"/>
                      </a:fontRef>
                    </wp:style>
                    <wp:bodyPr/>
                  </wp:wsp>
                  <wp:wsp>
                    <wp:cNvPr id="12" name="Textfeld 7"/>
                    <wp:cNvSpPr txBox="1"/>
                    <wp:spPr>
                      <a:xfrm>
                        <a:off x="880159" y="13598"/>
                        <a:ext cx="505800" cy="334350"/>
                      </a:xfrm>
                      <a:prstGeom prst="rect">
                        <a:avLst/>
                      </a:prstGeom>
                      <a:noFill/>
                      <a:ln w="6350">
                        <a:noFill/>
                      </a:ln>
                    </wp:spPr>
                    <wp:txbx>
                      <wne:txbxContent>
                        <w:p w14:paraId="4A536BE6" w14:textId="6FC88EAA" w:rsidR="00201F03" w:rsidRPr="00454258" w:rsidRDefault="00201F03" w:rsidP="00201F03">
                          <w:pPr>
                            <w:pStyle w:val="StandardWeb"/>
                            <w:spacing w:before="0pt" w:beforeAutospacing="0" w:after="8pt" w:afterAutospacing="0" w:line="12.80pt" w:lineRule="auto"/>
                            <w:rPr>
                              <w:b/>
                            </w:rPr>
                          </w:pPr>
                          <w:r>
                            <w:rPr>
                              <w:rFonts w:ascii="Arial" w:eastAsia="Calibri" w:hAnsi="Arial"/>
                              <w:b/>
                              <w:sz w:val="22"/>
                              <w:szCs w:val="22"/>
                            </w:rPr>
                            <w:t>C</w:t>
                          </w:r>
                        </w:p>
                      </wne:txbxContent>
                    </wp:txbx>
                    <wp:bodyPr rot="0" spcFirstLastPara="0" vert="horz" wrap="square" lIns="91440" tIns="45720" rIns="91440" bIns="45720" numCol="1" spcCol="0" rtlCol="0" fromWordArt="0" anchor="t" anchorCtr="0" forceAA="0" compatLnSpc="1">
                      <a:prstTxWarp prst="textNoShape">
                        <a:avLst/>
                      </a:prstTxWarp>
                      <a:noAutofit/>
                    </wp:bodyPr>
                  </wp:wsp>
                  <wp:wsp>
                    <wp:cNvPr id="13" name="Gerade Verbindung mit Pfeil 13"/>
                    <wp:cNvCnPr/>
                    <wp:spPr>
                      <a:xfrm>
                        <a:off x="214314" y="786098"/>
                        <a:ext cx="152861" cy="0"/>
                      </a:xfrm>
                      <a:prstGeom prst="straightConnector1">
                        <a:avLst/>
                      </a:prstGeom>
                      <a:ln w="12700">
                        <a:solidFill>
                          <a:schemeClr val="tx1"/>
                        </a:solidFill>
                        <a:headEnd type="none" w="med" len="med"/>
                        <a:tailEnd type="arrow" w="med" len="med"/>
                      </a:ln>
                    </wp:spPr>
                    <wp:style>
                      <a:lnRef idx="1">
                        <a:schemeClr val="accent1"/>
                      </a:lnRef>
                      <a:fillRef idx="0">
                        <a:schemeClr val="accent1"/>
                      </a:fillRef>
                      <a:effectRef idx="0">
                        <a:schemeClr val="accent1"/>
                      </a:effectRef>
                      <a:fontRef idx="minor">
                        <a:schemeClr val="tx1"/>
                      </a:fontRef>
                    </wp:style>
                    <wp:bodyPr/>
                  </wp:wsp>
                  <wp:wsp>
                    <wp:cNvPr id="14" name="Textfeld 7"/>
                    <wp:cNvSpPr txBox="1"/>
                    <wp:spPr>
                      <a:xfrm>
                        <a:off x="38100" y="654764"/>
                        <a:ext cx="275100" cy="254026"/>
                      </a:xfrm>
                      <a:prstGeom prst="rect">
                        <a:avLst/>
                      </a:prstGeom>
                      <a:noFill/>
                      <a:ln w="6350">
                        <a:noFill/>
                      </a:ln>
                    </wp:spPr>
                    <wp:txbx>
                      <wne:txbxContent>
                        <w:p w14:paraId="7D5F38C8" w14:textId="77777777" w:rsidR="00201F03" w:rsidRDefault="00201F03" w:rsidP="00201F03">
                          <w:pPr>
                            <w:pStyle w:val="StandardWeb"/>
                            <w:spacing w:before="0pt" w:beforeAutospacing="0" w:after="8pt" w:afterAutospacing="0" w:line="12.70pt" w:lineRule="auto"/>
                          </w:pPr>
                          <w:r>
                            <w:rPr>
                              <w:rFonts w:ascii="Arial" w:eastAsia="Calibri" w:hAnsi="Arial"/>
                              <w:b/>
                              <w:bCs/>
                              <w:sz w:val="22"/>
                              <w:szCs w:val="22"/>
                            </w:rPr>
                            <w:t>2</w:t>
                          </w:r>
                        </w:p>
                      </wne:txbxContent>
                    </wp:txbx>
                    <wp:bodyPr rot="0" spcFirstLastPara="0" vert="horz" wrap="square" lIns="91440" tIns="45720" rIns="91440" bIns="45720" numCol="1" spcCol="0" rtlCol="0" fromWordArt="0" anchor="t" anchorCtr="0" forceAA="0" compatLnSpc="1">
                      <a:prstTxWarp prst="textNoShape">
                        <a:avLst/>
                      </a:prstTxWarp>
                      <a:noAutofit/>
                    </wp:bodyPr>
                  </wp:wsp>
                  <wp:wsp>
                    <wp:cNvPr id="15" name="Rechteck 15"/>
                    <wp:cNvSpPr/>
                    <wp:spPr>
                      <a:xfrm>
                        <a:off x="917428" y="611307"/>
                        <a:ext cx="203200" cy="192345"/>
                      </a:xfrm>
                      <a:prstGeom prst="rect">
                        <a:avLst/>
                      </a:prstGeom>
                      <a:solidFill>
                        <a:schemeClr val="tx1"/>
                      </a:solid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pc>
              </a:graphicData>
            </a:graphic>
            <wp14:sizeRelH relativeFrom="margin">
              <wp14:pctWidth>0%</wp14:pctWidth>
            </wp14:sizeRelH>
            <wp14:sizeRelV relativeFrom="margin">
              <wp14:pctHeight>0%</wp14:pctHeight>
            </wp14:sizeRelV>
          </wp:anchor>
        </w:drawing>
      </w:r>
    </w:p>
    <w:p w14:paraId="4BC359D5" w14:textId="77777777" w:rsidR="00A6596A" w:rsidRDefault="00A6596A" w:rsidP="00733939">
      <w:pPr>
        <w:rPr>
          <w:rFonts w:cs="Arial"/>
        </w:rPr>
      </w:pPr>
    </w:p>
    <w:p w14:paraId="76016EA9" w14:textId="525FFFC5" w:rsidR="00944665" w:rsidRDefault="00DF7BA2" w:rsidP="00733939">
      <w:pPr>
        <w:rPr>
          <w:rFonts w:cs="Arial"/>
        </w:rPr>
      </w:pPr>
      <w:r w:rsidRPr="00944665">
        <w:rPr>
          <w:rFonts w:cs="Arial"/>
          <w:u w:val="single"/>
        </w:rPr>
        <w:t>Beispiel:</w:t>
      </w:r>
      <w:r>
        <w:rPr>
          <w:rFonts w:cs="Arial"/>
        </w:rPr>
        <w:t xml:space="preserve"> </w:t>
      </w:r>
    </w:p>
    <w:p w14:paraId="6ED14EAC" w14:textId="77777777" w:rsidR="00944665" w:rsidRDefault="00944665" w:rsidP="00733939">
      <w:pPr>
        <w:rPr>
          <w:rFonts w:cs="Arial"/>
        </w:rPr>
      </w:pPr>
    </w:p>
    <w:p w14:paraId="16E47E58" w14:textId="26B2A7FC" w:rsidR="00944665" w:rsidRPr="00A6596A" w:rsidRDefault="00A151CE" w:rsidP="00A6596A">
      <w:pPr>
        <w:rPr>
          <w:rFonts w:cs="Arial"/>
        </w:rPr>
      </w:pPr>
      <w:r>
        <w:rPr>
          <w:rFonts w:cs="Arial"/>
        </w:rPr>
        <w:t>Der schwarze Pixel wird durch C2 codiert.</w:t>
      </w:r>
    </w:p>
    <w:p w14:paraId="54E5F38F" w14:textId="77777777" w:rsidR="00A6596A" w:rsidRDefault="00A6596A">
      <w:pPr>
        <w:rPr>
          <w:rFonts w:cs="Arial"/>
          <w:b/>
        </w:rPr>
      </w:pPr>
      <w:r>
        <w:rPr>
          <w:rFonts w:cs="Arial"/>
          <w:b/>
        </w:rPr>
        <w:br w:type="page"/>
      </w:r>
    </w:p>
    <w:p w14:paraId="74BBE69D" w14:textId="227746DB" w:rsidR="00B03361" w:rsidRDefault="006D665B" w:rsidP="00853587">
      <w:pPr>
        <w:jc w:val="center"/>
        <w:rPr>
          <w:rFonts w:cs="Arial"/>
          <w:b/>
        </w:rPr>
      </w:pPr>
      <w:r>
        <w:rPr>
          <w:rFonts w:cs="Arial"/>
          <w:b/>
        </w:rPr>
        <w:lastRenderedPageBreak/>
        <w:t>A U F G A B E N</w:t>
      </w:r>
    </w:p>
    <w:p w14:paraId="201E8383" w14:textId="70F99D83" w:rsidR="006D665B" w:rsidRPr="00080D0C" w:rsidRDefault="006D665B" w:rsidP="00080D0C">
      <w:pPr>
        <w:rPr>
          <w:rFonts w:cs="Arial"/>
        </w:rPr>
      </w:pPr>
    </w:p>
    <w:p w14:paraId="355EB6C7" w14:textId="2E551896" w:rsidR="00201F03" w:rsidRDefault="00201F03" w:rsidP="00201F03">
      <w:pPr>
        <w:rPr>
          <w:rFonts w:cs="Arial"/>
          <w:b/>
        </w:rPr>
      </w:pPr>
      <w:r w:rsidRPr="008864F2">
        <w:rPr>
          <w:rFonts w:cs="Arial"/>
          <w:b/>
        </w:rPr>
        <w:t>Aufgabe</w:t>
      </w:r>
      <w:r>
        <w:rPr>
          <w:rFonts w:cs="Arial"/>
          <w:b/>
        </w:rPr>
        <w:t xml:space="preserve"> 1</w:t>
      </w:r>
      <w:r w:rsidR="00303DCB">
        <w:rPr>
          <w:rFonts w:cs="Arial"/>
          <w:b/>
        </w:rPr>
        <w:t xml:space="preserve"> (Sch</w:t>
      </w:r>
      <w:r w:rsidR="00DF7682">
        <w:rPr>
          <w:rFonts w:cs="Arial"/>
          <w:b/>
        </w:rPr>
        <w:t>w</w:t>
      </w:r>
      <w:r w:rsidR="00303DCB">
        <w:rPr>
          <w:rFonts w:cs="Arial"/>
          <w:b/>
        </w:rPr>
        <w:t>arz/Weiß</w:t>
      </w:r>
      <w:r w:rsidR="0000038C">
        <w:rPr>
          <w:rFonts w:cs="Arial"/>
          <w:b/>
        </w:rPr>
        <w:t xml:space="preserve"> </w:t>
      </w:r>
      <w:r w:rsidR="00303DCB">
        <w:rPr>
          <w:rFonts w:cs="Arial"/>
          <w:b/>
        </w:rPr>
        <w:t>- Decodieren)</w:t>
      </w:r>
    </w:p>
    <w:p w14:paraId="23CCF5EB" w14:textId="51F28479" w:rsidR="00080D0C" w:rsidRDefault="00080D0C" w:rsidP="00201F03">
      <w:pPr>
        <w:rPr>
          <w:rFonts w:cs="Arial"/>
        </w:rPr>
      </w:pPr>
      <w:r w:rsidRPr="006D665B">
        <w:rPr>
          <w:rFonts w:cs="Arial"/>
        </w:rPr>
        <w:t xml:space="preserve">Starte das Programm </w:t>
      </w:r>
      <w:r w:rsidRPr="00080D0C">
        <w:rPr>
          <w:rFonts w:cs="Arial"/>
          <w:i/>
        </w:rPr>
        <w:t>„GridPointNavigator“</w:t>
      </w:r>
      <w:r w:rsidRPr="006D665B">
        <w:rPr>
          <w:rFonts w:cs="Arial"/>
        </w:rPr>
        <w:t xml:space="preserve"> auf dieser Seite oder unter APP</w:t>
      </w:r>
      <w:r w:rsidR="00F87253">
        <w:rPr>
          <w:rFonts w:cs="Arial"/>
        </w:rPr>
        <w:t>s</w:t>
      </w:r>
      <w:r>
        <w:rPr>
          <w:rFonts w:cs="Arial"/>
        </w:rPr>
        <w:t xml:space="preserve"> auf „MemoOne.de“</w:t>
      </w:r>
      <w:r>
        <w:rPr>
          <w:rFonts w:cs="Arial"/>
          <w:b/>
        </w:rPr>
        <w:t xml:space="preserve">. </w:t>
      </w:r>
      <w:r w:rsidR="00201F03">
        <w:rPr>
          <w:rFonts w:cs="Arial"/>
        </w:rPr>
        <w:t>Decodiere jeweils die Bilder</w:t>
      </w:r>
      <w:r w:rsidR="00F87253">
        <w:rPr>
          <w:rFonts w:cs="Arial"/>
        </w:rPr>
        <w:t xml:space="preserve"> unter </w:t>
      </w:r>
      <w:r w:rsidR="00F87253" w:rsidRPr="00F87253">
        <w:rPr>
          <w:rFonts w:cs="Arial"/>
          <w:b/>
          <w:i/>
        </w:rPr>
        <w:t>Aufgabe 1 a-d</w:t>
      </w:r>
      <w:r w:rsidR="00F87253">
        <w:rPr>
          <w:rFonts w:cs="Arial"/>
        </w:rPr>
        <w:t xml:space="preserve"> bearbeitest.</w:t>
      </w:r>
    </w:p>
    <w:p w14:paraId="23E6665D" w14:textId="0A6C4E4C" w:rsidR="00080D0C" w:rsidRDefault="00080D0C" w:rsidP="00201F03">
      <w:pPr>
        <w:rPr>
          <w:rFonts w:cs="Arial"/>
        </w:rPr>
      </w:pPr>
      <w:r>
        <w:rPr>
          <w:rFonts w:cs="Arial"/>
          <w:noProof/>
        </w:rPr>
        <w:drawing>
          <wp:inline distT="0" distB="0" distL="0" distR="0" wp14:anchorId="78045CE6" wp14:editId="73DA1585">
            <wp:extent cx="5486400" cy="1497821"/>
            <wp:effectExtent l="0" t="0" r="0" b="7620"/>
            <wp:docPr id="147768747" name="Zeichenbereich 175"/>
            <wp:cNvGraphicFramePr>
              <a:graphicFrameLocks xmlns:a="http://purl.oclc.org/ooxml/drawingml/main" noChangeAspect="1"/>
            </wp:cNvGraphicFramePr>
            <a:graphic xmlns:a="http://purl.oclc.org/ooxml/drawingml/main">
              <a:graphicData uri="http://schemas.microsoft.com/office/word/2010/wordprocessingCanvas">
                <wp:wpc>
                  <wp:bg>
                    <a:solidFill>
                      <a:prstClr val="white"/>
                    </a:solidFill>
                  </wp:bg>
                  <wp:whole/>
                  <pic:pic xmlns:pic="http://purl.oclc.org/ooxml/drawingml/picture">
                    <pic:nvPicPr>
                      <pic:cNvPr id="107771679" name="Grafik 107771679"/>
                      <pic:cNvPicPr>
                        <a:picLocks noChangeAspect="1"/>
                      </pic:cNvPicPr>
                    </pic:nvPicPr>
                    <pic:blipFill>
                      <a:blip r:embed="rId16"/>
                      <a:stretch>
                        <a:fillRect/>
                      </a:stretch>
                    </pic:blipFill>
                    <pic:spPr>
                      <a:xfrm>
                        <a:off x="134635" y="352425"/>
                        <a:ext cx="5324690" cy="1069985"/>
                      </a:xfrm>
                      <a:prstGeom prst="rect">
                        <a:avLst/>
                      </a:prstGeom>
                      <a:ln>
                        <a:solidFill>
                          <a:schemeClr val="tx1"/>
                        </a:solidFill>
                      </a:ln>
                    </pic:spPr>
                  </pic:pic>
                  <wp:wsp>
                    <wp:cNvPr id="1668493582" name="Textfeld 1668493582"/>
                    <wp:cNvSpPr txBox="1"/>
                    <wp:spPr>
                      <a:xfrm>
                        <a:off x="1538286" y="166688"/>
                        <a:ext cx="1252537" cy="308587"/>
                      </a:xfrm>
                      <a:prstGeom prst="rect">
                        <a:avLst/>
                      </a:prstGeom>
                      <a:noFill/>
                      <a:ln w="6350">
                        <a:noFill/>
                      </a:ln>
                    </wp:spPr>
                    <wp:txbx>
                      <wne:txbxContent>
                        <w:p w14:paraId="05126449" w14:textId="6042C953" w:rsidR="00080D0C" w:rsidRDefault="00080D0C"/>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wp:wsp>
                    <wp:cNvPr id="371823008" name="Sprechblase: rechteckig mit abgerundeten Ecken 371823008"/>
                    <wp:cNvSpPr/>
                    <wp:spPr>
                      <a:xfrm>
                        <a:off x="1176337" y="66676"/>
                        <a:ext cx="1376363" cy="285749"/>
                      </a:xfrm>
                      <a:prstGeom prst="wedgeRoundRectCallout">
                        <a:avLst>
                          <a:gd name="adj1" fmla="val -59157"/>
                          <a:gd name="adj2" fmla="val 100230"/>
                          <a:gd name="adj3" fmla="val 16667"/>
                        </a:avLst>
                      </a:prstGeom>
                      <a:solidFill>
                        <a:schemeClr val="bg1"/>
                      </a:solidFill>
                      <a:ln>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0A54B875" w14:textId="59A4910F" w:rsidR="00080D0C" w:rsidRPr="00080D0C" w:rsidRDefault="00080D0C" w:rsidP="00080D0C">
                          <w:pPr>
                            <w:rPr>
                              <w:color w:val="000000" w:themeColor="text1"/>
                            </w:rPr>
                          </w:pPr>
                          <w:r w:rsidRPr="00080D0C">
                            <w:rPr>
                              <w:color w:val="000000" w:themeColor="text1"/>
                            </w:rPr>
                            <w:t>1. Farbe wähle</w:t>
                          </w:r>
                          <w:r>
                            <w:rPr>
                              <w:color w:val="000000" w:themeColor="text1"/>
                            </w:rPr>
                            <w:t>n</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145466969" name="Sprechblase: rechteckig mit abgerundeten Ecken 1145466969"/>
                    <wp:cNvSpPr/>
                    <wp:spPr>
                      <a:xfrm>
                        <a:off x="1176655" y="1064862"/>
                        <a:ext cx="1376045" cy="318770"/>
                      </a:xfrm>
                      <a:prstGeom prst="wedgeRoundRectCallout">
                        <a:avLst>
                          <a:gd name="adj1" fmla="val -71016"/>
                          <a:gd name="adj2" fmla="val -39438"/>
                          <a:gd name="adj3" fmla="val 16667"/>
                        </a:avLst>
                      </a:prstGeom>
                      <a:solidFill>
                        <a:schemeClr val="bg1"/>
                      </a:solidFill>
                      <a:ln>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25D5E9B6" w14:textId="2FCF2BD0" w:rsidR="00080D0C" w:rsidRDefault="00080D0C" w:rsidP="00080D0C">
                          <w:pPr>
                            <w:rPr>
                              <w:color w:val="000000"/>
                              <w:szCs w:val="22"/>
                            </w:rPr>
                          </w:pPr>
                          <w:r>
                            <w:rPr>
                              <w:color w:val="000000"/>
                              <w:szCs w:val="22"/>
                            </w:rPr>
                            <w:t>2. Pixel markieren</w:t>
                          </w:r>
                        </w:p>
                      </wne:txbxContent>
                    </wp:txbx>
                    <wp:bodyPr rot="0" spcFirstLastPara="0" vert="horz" wrap="square" lIns="91440" tIns="45720" rIns="91440" bIns="45720" numCol="1" spcCol="0" rtlCol="0" fromWordArt="0" anchor="ctr" anchorCtr="0" forceAA="0" compatLnSpc="1">
                      <a:prstTxWarp prst="textNoShape">
                        <a:avLst/>
                      </a:prstTxWarp>
                      <a:noAutofit/>
                    </wp:bodyPr>
                  </wp:wsp>
                </wp:wpc>
              </a:graphicData>
            </a:graphic>
          </wp:inline>
        </w:drawing>
      </w:r>
    </w:p>
    <w:p w14:paraId="62860C74" w14:textId="77777777" w:rsidR="00887D2F" w:rsidRDefault="00887D2F" w:rsidP="00201F03">
      <w:pPr>
        <w:rPr>
          <w:rFonts w:cs="Arial"/>
          <w:b/>
        </w:rPr>
      </w:pPr>
    </w:p>
    <w:p w14:paraId="1CCD79F6" w14:textId="29DB70E0" w:rsidR="00C07F81" w:rsidRPr="00F6018F" w:rsidRDefault="00C07F81" w:rsidP="00201F03">
      <w:pPr>
        <w:rPr>
          <w:rFonts w:cs="Arial"/>
          <w:b/>
        </w:rPr>
      </w:pPr>
      <w:r w:rsidRPr="00F6018F">
        <w:rPr>
          <w:rFonts w:cs="Arial"/>
          <w:b/>
        </w:rPr>
        <w:t>Hausaufgabe</w:t>
      </w:r>
    </w:p>
    <w:p w14:paraId="50A8AF4C" w14:textId="7FAA4535" w:rsidR="00080D0C" w:rsidRPr="002C0595" w:rsidRDefault="002C0595" w:rsidP="00201F03">
      <w:pPr>
        <w:rPr>
          <w:rFonts w:cs="Arial"/>
        </w:rPr>
      </w:pPr>
      <w:r w:rsidRPr="002C0595">
        <w:rPr>
          <w:rFonts w:cs="Arial"/>
        </w:rPr>
        <w:t xml:space="preserve">Decodiere die </w:t>
      </w:r>
      <w:r>
        <w:rPr>
          <w:rFonts w:cs="Arial"/>
        </w:rPr>
        <w:t xml:space="preserve">SW </w:t>
      </w:r>
      <w:r w:rsidRPr="002C0595">
        <w:rPr>
          <w:rFonts w:cs="Arial"/>
        </w:rPr>
        <w:t>Rasterpunkt-Codierun</w:t>
      </w:r>
      <w:r>
        <w:rPr>
          <w:rFonts w:cs="Arial"/>
        </w:rPr>
        <w:t>g</w:t>
      </w:r>
      <w:r w:rsidR="007D17F4">
        <w:rPr>
          <w:rFonts w:cs="Arial"/>
        </w:rPr>
        <w:t xml:space="preserve"> per Hand mit einem schwarzen Stift in die Rastervorlage.</w:t>
      </w:r>
    </w:p>
    <w:p w14:paraId="7EB66545" w14:textId="0D30C5C7" w:rsidR="001911CA" w:rsidRDefault="001911CA" w:rsidP="00201F03">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395"/>
        <w:gridCol w:w="4667"/>
      </w:tblGrid>
      <w:tr w:rsidR="00201F03" w14:paraId="169C9769" w14:textId="77777777" w:rsidTr="002F681C">
        <w:tc>
          <w:tcPr>
            <w:tcW w:w="219.75pt" w:type="dxa"/>
          </w:tcPr>
          <w:p w14:paraId="1EC727C6" w14:textId="77777777" w:rsidR="002F681C" w:rsidRDefault="00201F03" w:rsidP="002F681C">
            <w:pPr>
              <w:rPr>
                <w:rFonts w:cs="Arial"/>
              </w:rPr>
            </w:pPr>
            <w:r w:rsidRPr="00463C09">
              <w:rPr>
                <w:rFonts w:cs="Arial"/>
                <w:b/>
              </w:rPr>
              <w:t>a)</w:t>
            </w:r>
            <w:r>
              <w:rPr>
                <w:rFonts w:cs="Arial"/>
              </w:rPr>
              <w:t xml:space="preserve"> </w:t>
            </w:r>
            <w:r w:rsidR="002F681C" w:rsidRPr="002F681C">
              <w:rPr>
                <w:rFonts w:cs="Arial"/>
              </w:rPr>
              <w:t xml:space="preserve">A3 B3 B4 B5 C2 C3 C4 C5 D1 D3 </w:t>
            </w:r>
          </w:p>
          <w:p w14:paraId="10953481" w14:textId="77777777" w:rsidR="002F681C" w:rsidRDefault="002F681C" w:rsidP="002F681C">
            <w:pPr>
              <w:rPr>
                <w:rFonts w:cs="Arial"/>
              </w:rPr>
            </w:pPr>
            <w:r w:rsidRPr="002F681C">
              <w:rPr>
                <w:rFonts w:cs="Arial"/>
              </w:rPr>
              <w:t>D6</w:t>
            </w:r>
            <w:r>
              <w:rPr>
                <w:rFonts w:cs="Arial"/>
              </w:rPr>
              <w:t xml:space="preserve"> </w:t>
            </w:r>
            <w:r w:rsidRPr="002F681C">
              <w:rPr>
                <w:rFonts w:cs="Arial"/>
              </w:rPr>
              <w:t xml:space="preserve">E1 E6 E7 F1 F6 G1 G6 G7 H2 </w:t>
            </w:r>
          </w:p>
          <w:p w14:paraId="1C468FCE" w14:textId="594D968B" w:rsidR="00201F03" w:rsidRDefault="002F681C" w:rsidP="002F681C">
            <w:pPr>
              <w:rPr>
                <w:rFonts w:cs="Arial"/>
              </w:rPr>
            </w:pPr>
            <w:r w:rsidRPr="002F681C">
              <w:rPr>
                <w:rFonts w:cs="Arial"/>
              </w:rPr>
              <w:t xml:space="preserve">H3 H4 H5 I4 I5 </w:t>
            </w:r>
          </w:p>
          <w:p w14:paraId="1A431ADA" w14:textId="77777777" w:rsidR="002D72DC" w:rsidRDefault="002D72DC" w:rsidP="000A583F">
            <w:pPr>
              <w:rPr>
                <w:rFonts w:cs="Arial"/>
              </w:rPr>
            </w:pPr>
          </w:p>
          <w:p w14:paraId="63BE3EE4" w14:textId="77777777" w:rsidR="001A5601" w:rsidRDefault="001A5601" w:rsidP="000A583F">
            <w:pPr>
              <w:rPr>
                <w:rFonts w:cs="Arial"/>
              </w:rPr>
            </w:pPr>
          </w:p>
          <w:p w14:paraId="6D4A42F7" w14:textId="79B47300" w:rsidR="002D72DC" w:rsidRDefault="00201F03" w:rsidP="000A583F">
            <w:pPr>
              <w:rPr>
                <w:rFonts w:cs="Arial"/>
              </w:rPr>
            </w:pPr>
            <w:r>
              <w:rPr>
                <w:noProof/>
              </w:rPr>
              <w:drawing>
                <wp:inline distT="0" distB="0" distL="0" distR="0" wp14:anchorId="55B1D21B" wp14:editId="21D63319">
                  <wp:extent cx="2385968" cy="2160000"/>
                  <wp:effectExtent l="0" t="0" r="0" b="0"/>
                  <wp:docPr id="17" name="Grafik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Grafik 10"/>
                          <pic:cNvPicPr/>
                        </pic:nvPicPr>
                        <pic:blipFill rotWithShape="1">
                          <a:blip r:embed="rId15">
                            <a:extLst>
                              <a:ext uri="{28A0092B-C50C-407E-A947-70E740481C1C}">
                                <a14:useLocalDpi xmlns:a14="http://schemas.microsoft.com/office/drawing/2010/main" val="0"/>
                              </a:ext>
                            </a:extLst>
                          </a:blip>
                          <a:srcRect r="50.11%" b="43.093%"/>
                          <a:stretch/>
                        </pic:blipFill>
                        <pic:spPr bwMode="auto">
                          <a:xfrm>
                            <a:off x="0" y="0"/>
                            <a:ext cx="2385968"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33.35pt" w:type="dxa"/>
          </w:tcPr>
          <w:p w14:paraId="715E9CE7" w14:textId="77777777" w:rsidR="001A5601" w:rsidRPr="001A5601" w:rsidRDefault="00201F03" w:rsidP="001A5601">
            <w:pPr>
              <w:rPr>
                <w:rFonts w:cs="Arial"/>
              </w:rPr>
            </w:pPr>
            <w:r w:rsidRPr="00463C09">
              <w:rPr>
                <w:rFonts w:cs="Arial"/>
                <w:b/>
              </w:rPr>
              <w:t xml:space="preserve">b) </w:t>
            </w:r>
            <w:r w:rsidR="001A5601" w:rsidRPr="001A5601">
              <w:rPr>
                <w:rFonts w:cs="Arial"/>
              </w:rPr>
              <w:t xml:space="preserve">A5 A6 A7 A8 B4 B5 B6 B7 B8 B9 </w:t>
            </w:r>
          </w:p>
          <w:p w14:paraId="55B63703" w14:textId="77777777" w:rsidR="001A5601" w:rsidRPr="001A5601" w:rsidRDefault="001A5601" w:rsidP="001A5601">
            <w:pPr>
              <w:rPr>
                <w:rFonts w:cs="Arial"/>
              </w:rPr>
            </w:pPr>
            <w:r w:rsidRPr="001A5601">
              <w:rPr>
                <w:rFonts w:cs="Arial"/>
              </w:rPr>
              <w:t>C4 C9 D4 D9 E4 E9 F4 F9 G4 G9</w:t>
            </w:r>
          </w:p>
          <w:p w14:paraId="46AB2818" w14:textId="64A6938E" w:rsidR="001A5601" w:rsidRPr="001A5601" w:rsidRDefault="001A5601" w:rsidP="001A5601">
            <w:pPr>
              <w:rPr>
                <w:rFonts w:cs="Arial"/>
              </w:rPr>
            </w:pPr>
            <w:r w:rsidRPr="001A5601">
              <w:rPr>
                <w:rFonts w:cs="Arial"/>
              </w:rPr>
              <w:t>H4 H9 I4 I9</w:t>
            </w:r>
            <w:r>
              <w:rPr>
                <w:rFonts w:cs="Arial"/>
              </w:rPr>
              <w:t xml:space="preserve"> </w:t>
            </w:r>
            <w:r w:rsidRPr="001A5601">
              <w:rPr>
                <w:rFonts w:cs="Arial"/>
              </w:rPr>
              <w:t xml:space="preserve">K5 K6 K7 K8 </w:t>
            </w:r>
          </w:p>
          <w:p w14:paraId="54F7F16B" w14:textId="2C0575FD" w:rsidR="00201F03" w:rsidRDefault="001A5601" w:rsidP="001A5601">
            <w:pPr>
              <w:rPr>
                <w:rFonts w:cs="Arial"/>
              </w:rPr>
            </w:pPr>
            <w:r w:rsidRPr="001A5601">
              <w:rPr>
                <w:rFonts w:cs="Arial"/>
              </w:rPr>
              <w:t>F3 E2 G2</w:t>
            </w:r>
            <w:r>
              <w:rPr>
                <w:rFonts w:cs="Arial"/>
              </w:rPr>
              <w:t xml:space="preserve"> </w:t>
            </w:r>
            <w:r w:rsidRPr="001A5601">
              <w:rPr>
                <w:rFonts w:cs="Arial"/>
              </w:rPr>
              <w:t>D1 H1J4 J5 J6 J7 J8 J9</w:t>
            </w:r>
          </w:p>
          <w:p w14:paraId="48BBA286" w14:textId="77777777" w:rsidR="002D72DC" w:rsidRPr="00696B3B" w:rsidRDefault="002D72DC" w:rsidP="000A583F">
            <w:pPr>
              <w:rPr>
                <w:rFonts w:cs="Arial"/>
                <w:b/>
              </w:rPr>
            </w:pPr>
          </w:p>
          <w:p w14:paraId="53664CC9" w14:textId="1AACC21C" w:rsidR="001A5601" w:rsidRDefault="00201F03" w:rsidP="000A583F">
            <w:pPr>
              <w:rPr>
                <w:rFonts w:cs="Arial"/>
              </w:rPr>
            </w:pPr>
            <w:r>
              <w:rPr>
                <w:noProof/>
              </w:rPr>
              <w:drawing>
                <wp:inline distT="0" distB="0" distL="0" distR="0" wp14:anchorId="3172FF07" wp14:editId="23AE8B2F">
                  <wp:extent cx="2361600" cy="2160000"/>
                  <wp:effectExtent l="0" t="0" r="635" b="0"/>
                  <wp:docPr id="18" name="Grafik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Grafik 10"/>
                          <pic:cNvPicPr/>
                        </pic:nvPicPr>
                        <pic:blipFill rotWithShape="1">
                          <a:blip r:embed="rId15">
                            <a:extLst>
                              <a:ext uri="{28A0092B-C50C-407E-A947-70E740481C1C}">
                                <a14:useLocalDpi xmlns:a14="http://schemas.microsoft.com/office/drawing/2010/main" val="0"/>
                              </a:ext>
                            </a:extLst>
                          </a:blip>
                          <a:srcRect r="50.11%" b="43.093%"/>
                          <a:stretch/>
                        </pic:blipFill>
                        <pic:spPr bwMode="auto">
                          <a:xfrm>
                            <a:off x="0" y="0"/>
                            <a:ext cx="2361600" cy="21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AA6A50F" w14:textId="7BDFDFB5" w:rsidR="00201F03" w:rsidRDefault="00201F03" w:rsidP="00201F03">
      <w:pPr>
        <w:rPr>
          <w:rFonts w:cs="Arial"/>
          <w:b/>
        </w:rPr>
      </w:pPr>
    </w:p>
    <w:p w14:paraId="504F3903" w14:textId="77777777" w:rsidR="002D72DC" w:rsidRDefault="002D72DC" w:rsidP="00AD0376">
      <w:pPr>
        <w:rPr>
          <w:rFonts w:cs="Arial"/>
          <w:b/>
          <w:lang w:val="en-GB"/>
        </w:rPr>
      </w:pPr>
    </w:p>
    <w:p w14:paraId="208EB89F" w14:textId="77777777" w:rsidR="001A5601" w:rsidRDefault="001A5601" w:rsidP="00AD0376">
      <w:pPr>
        <w:rPr>
          <w:rFonts w:cs="Arial"/>
          <w:b/>
          <w:lang w:val="en-GB"/>
        </w:rPr>
      </w:pPr>
    </w:p>
    <w:p w14:paraId="4EF263F4" w14:textId="383EB114" w:rsidR="001A5601" w:rsidRDefault="001A5601" w:rsidP="001A5601">
      <w:pPr>
        <w:rPr>
          <w:rFonts w:cs="Arial"/>
          <w:b/>
        </w:rPr>
      </w:pPr>
      <w:r w:rsidRPr="008864F2">
        <w:rPr>
          <w:rFonts w:cs="Arial"/>
          <w:b/>
        </w:rPr>
        <w:t>Aufgabe</w:t>
      </w:r>
      <w:r>
        <w:rPr>
          <w:rFonts w:cs="Arial"/>
          <w:b/>
        </w:rPr>
        <w:t xml:space="preserve"> 2 (Scharz/Weiß - Codieren)</w:t>
      </w:r>
    </w:p>
    <w:p w14:paraId="2F8C76C7" w14:textId="77777777" w:rsidR="00B91A4F" w:rsidRDefault="001A5601" w:rsidP="001A5601">
      <w:pPr>
        <w:rPr>
          <w:rFonts w:cs="Arial"/>
          <w:b/>
        </w:rPr>
      </w:pPr>
      <w:r>
        <w:rPr>
          <w:rFonts w:cs="Arial"/>
        </w:rPr>
        <w:t xml:space="preserve">Wähle unter </w:t>
      </w:r>
      <w:r w:rsidRPr="00B91A4F">
        <w:rPr>
          <w:rFonts w:cs="Arial"/>
          <w:i/>
        </w:rPr>
        <w:t>Kategorie „Schwarz/Weiß – Codieren“.</w:t>
      </w:r>
      <w:r>
        <w:rPr>
          <w:rFonts w:cs="Arial"/>
        </w:rPr>
        <w:t xml:space="preserve"> </w:t>
      </w:r>
      <w:r>
        <w:rPr>
          <w:rFonts w:cs="Arial"/>
          <w:b/>
        </w:rPr>
        <w:t xml:space="preserve"> </w:t>
      </w:r>
    </w:p>
    <w:p w14:paraId="43F15BDC" w14:textId="2630DF74" w:rsidR="001A5601" w:rsidRDefault="00B91A4F" w:rsidP="001A5601">
      <w:pPr>
        <w:rPr>
          <w:rFonts w:cs="Arial"/>
        </w:rPr>
      </w:pPr>
      <w:r>
        <w:rPr>
          <w:rFonts w:cs="Arial"/>
        </w:rPr>
        <w:t>C</w:t>
      </w:r>
      <w:r w:rsidR="001A5601">
        <w:rPr>
          <w:rFonts w:cs="Arial"/>
        </w:rPr>
        <w:t xml:space="preserve">odiere jeweils die Bilder unter </w:t>
      </w:r>
      <w:r w:rsidR="001A5601" w:rsidRPr="00F87253">
        <w:rPr>
          <w:rFonts w:cs="Arial"/>
          <w:b/>
          <w:i/>
        </w:rPr>
        <w:t xml:space="preserve">Aufgabe </w:t>
      </w:r>
      <w:r>
        <w:rPr>
          <w:rFonts w:cs="Arial"/>
          <w:b/>
          <w:i/>
        </w:rPr>
        <w:t>2</w:t>
      </w:r>
      <w:r w:rsidR="001A5601" w:rsidRPr="00F87253">
        <w:rPr>
          <w:rFonts w:cs="Arial"/>
          <w:b/>
          <w:i/>
        </w:rPr>
        <w:t xml:space="preserve"> a-</w:t>
      </w:r>
      <w:r>
        <w:rPr>
          <w:rFonts w:cs="Arial"/>
          <w:b/>
          <w:i/>
        </w:rPr>
        <w:t>d</w:t>
      </w:r>
      <w:r w:rsidR="001A5601">
        <w:rPr>
          <w:rFonts w:cs="Arial"/>
        </w:rPr>
        <w:t>.</w:t>
      </w:r>
      <w:r>
        <w:rPr>
          <w:rFonts w:cs="Arial"/>
        </w:rPr>
        <w:t>Tippe dazu die Codierung ein, das Bild entsteht automatisch im Raster.</w:t>
      </w:r>
    </w:p>
    <w:p w14:paraId="0EF15851" w14:textId="77777777" w:rsidR="003F0D4C" w:rsidRDefault="003F0D4C" w:rsidP="001A5601">
      <w:pPr>
        <w:rPr>
          <w:rFonts w:cs="Arial"/>
        </w:rPr>
      </w:pPr>
    </w:p>
    <w:p w14:paraId="1D5DE70F" w14:textId="77777777" w:rsidR="001A5601" w:rsidRDefault="001A5601" w:rsidP="001A5601">
      <w:pPr>
        <w:rPr>
          <w:rFonts w:cs="Arial"/>
        </w:rPr>
      </w:pPr>
      <w:r>
        <w:rPr>
          <w:rFonts w:cs="Arial"/>
          <w:noProof/>
        </w:rPr>
        <w:drawing>
          <wp:inline distT="0" distB="0" distL="0" distR="0" wp14:anchorId="4E0DEDE4" wp14:editId="54AC6BC9">
            <wp:extent cx="5486400" cy="1304189"/>
            <wp:effectExtent l="0" t="0" r="0" b="10795"/>
            <wp:docPr id="1934010589" name="Zeichenbereich 175"/>
            <wp:cNvGraphicFramePr>
              <a:graphicFrameLocks xmlns:a="http://purl.oclc.org/ooxml/drawingml/main" noChangeAspect="1"/>
            </wp:cNvGraphicFramePr>
            <a:graphic xmlns:a="http://purl.oclc.org/ooxml/drawingml/main">
              <a:graphicData uri="http://schemas.microsoft.com/office/word/2010/wordprocessingCanvas">
                <wp:wpc>
                  <wp:bg>
                    <a:solidFill>
                      <a:prstClr val="white"/>
                    </a:solidFill>
                  </wp:bg>
                  <wp:whole/>
                  <pic:pic xmlns:pic="http://purl.oclc.org/ooxml/drawingml/picture">
                    <pic:nvPicPr>
                      <pic:cNvPr id="1182014854" name="Grafik 1182014854"/>
                      <pic:cNvPicPr>
                        <a:picLocks noChangeAspect="1"/>
                      </pic:cNvPicPr>
                    </pic:nvPicPr>
                    <pic:blipFill>
                      <a:blip r:embed="rId17"/>
                      <a:stretch>
                        <a:fillRect/>
                      </a:stretch>
                    </pic:blipFill>
                    <pic:spPr>
                      <a:xfrm>
                        <a:off x="18075" y="80656"/>
                        <a:ext cx="4802871" cy="1224487"/>
                      </a:xfrm>
                      <a:prstGeom prst="rect">
                        <a:avLst/>
                      </a:prstGeom>
                      <a:ln>
                        <a:solidFill>
                          <a:schemeClr val="tx1"/>
                        </a:solidFill>
                      </a:ln>
                    </pic:spPr>
                  </pic:pic>
                  <wp:wsp>
                    <wp:cNvPr id="1424568966" name="Textfeld 1424568966"/>
                    <wp:cNvSpPr txBox="1"/>
                    <wp:spPr>
                      <a:xfrm>
                        <a:off x="1538286" y="116535"/>
                        <a:ext cx="1252537" cy="308587"/>
                      </a:xfrm>
                      <a:prstGeom prst="rect">
                        <a:avLst/>
                      </a:prstGeom>
                      <a:noFill/>
                      <a:ln w="6350">
                        <a:noFill/>
                      </a:ln>
                    </wp:spPr>
                    <wp:txbx>
                      <wne:txbxContent>
                        <w:p w14:paraId="65D0348B" w14:textId="77777777" w:rsidR="001A5601" w:rsidRDefault="001A5601" w:rsidP="001A5601"/>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wp:wsp>
                    <wp:cNvPr id="1164512532" name="Sprechblase: rechteckig mit abgerundeten Ecken 1164512532"/>
                    <wp:cNvSpPr/>
                    <wp:spPr>
                      <a:xfrm>
                        <a:off x="2586125" y="25240"/>
                        <a:ext cx="1867535" cy="349246"/>
                      </a:xfrm>
                      <a:prstGeom prst="wedgeRoundRectCallout">
                        <a:avLst>
                          <a:gd name="adj1" fmla="val -63946"/>
                          <a:gd name="adj2" fmla="val -13718"/>
                          <a:gd name="adj3" fmla="val 16667"/>
                        </a:avLst>
                      </a:prstGeom>
                      <a:solidFill>
                        <a:schemeClr val="bg1"/>
                      </a:solidFill>
                      <a:ln>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6DCC67F3" w14:textId="74517CB8" w:rsidR="001A5601" w:rsidRPr="00080D0C" w:rsidRDefault="001A5601" w:rsidP="001A5601">
                          <w:pPr>
                            <w:rPr>
                              <w:color w:val="000000" w:themeColor="text1"/>
                            </w:rPr>
                          </w:pPr>
                          <w:r w:rsidRPr="00080D0C">
                            <w:rPr>
                              <w:color w:val="000000" w:themeColor="text1"/>
                            </w:rPr>
                            <w:t xml:space="preserve">1. </w:t>
                          </w:r>
                          <w:r>
                            <w:rPr>
                              <w:color w:val="000000" w:themeColor="text1"/>
                            </w:rPr>
                            <w:t xml:space="preserve">Kategorie </w:t>
                          </w:r>
                          <w:r w:rsidR="00B91A4F">
                            <w:rPr>
                              <w:color w:val="000000" w:themeColor="text1"/>
                            </w:rPr>
                            <w:t>„Codieren“</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768880767" name="Sprechblase: rechteckig mit abgerundeten Ecken 1768880767"/>
                    <wp:cNvSpPr/>
                    <wp:spPr>
                      <a:xfrm>
                        <a:off x="2992776" y="597673"/>
                        <a:ext cx="1861829" cy="318770"/>
                      </a:xfrm>
                      <a:prstGeom prst="wedgeRoundRectCallout">
                        <a:avLst>
                          <a:gd name="adj1" fmla="val -69046"/>
                          <a:gd name="adj2" fmla="val -7667"/>
                          <a:gd name="adj3" fmla="val 16667"/>
                        </a:avLst>
                      </a:prstGeom>
                      <a:solidFill>
                        <a:schemeClr val="bg1"/>
                      </a:solidFill>
                      <a:ln>
                        <a:solidFill>
                          <a:schemeClr val="tx1"/>
                        </a:solidFill>
                      </a:ln>
                    </wp:spPr>
                    <wp:style>
                      <a:lnRef idx="2">
                        <a:schemeClr val="accent1">
                          <a:shade val="15%"/>
                        </a:schemeClr>
                      </a:lnRef>
                      <a:fillRef idx="1">
                        <a:schemeClr val="accent1"/>
                      </a:fillRef>
                      <a:effectRef idx="0">
                        <a:schemeClr val="accent1"/>
                      </a:effectRef>
                      <a:fontRef idx="minor">
                        <a:schemeClr val="lt1"/>
                      </a:fontRef>
                    </wp:style>
                    <wp:txbx>
                      <wne:txbxContent>
                        <w:p w14:paraId="44854D67" w14:textId="41B85F39" w:rsidR="001A5601" w:rsidRPr="00B91A4F" w:rsidRDefault="001A5601" w:rsidP="001A5601">
                          <w:pPr>
                            <w:rPr>
                              <w:b/>
                              <w:color w:val="000000"/>
                              <w:szCs w:val="22"/>
                            </w:rPr>
                          </w:pPr>
                          <w:r>
                            <w:rPr>
                              <w:color w:val="000000"/>
                              <w:szCs w:val="22"/>
                            </w:rPr>
                            <w:t xml:space="preserve">2. </w:t>
                          </w:r>
                          <w:r w:rsidR="00B91A4F">
                            <w:rPr>
                              <w:color w:val="000000"/>
                              <w:szCs w:val="22"/>
                            </w:rPr>
                            <w:t xml:space="preserve">Codierung </w:t>
                          </w:r>
                          <w:r w:rsidR="00B91A4F" w:rsidRPr="00B91A4F">
                            <w:rPr>
                              <w:b/>
                              <w:color w:val="000000"/>
                              <w:szCs w:val="22"/>
                            </w:rPr>
                            <w:t>eintippen!</w:t>
                          </w:r>
                        </w:p>
                      </wne:txbxContent>
                    </wp:txbx>
                    <wp:bodyPr rot="0" spcFirstLastPara="0" vert="horz" wrap="square" lIns="91440" tIns="45720" rIns="91440" bIns="45720" numCol="1" spcCol="0" rtlCol="0" fromWordArt="0" anchor="ctr" anchorCtr="0" forceAA="0" compatLnSpc="1">
                      <a:prstTxWarp prst="textNoShape">
                        <a:avLst/>
                      </a:prstTxWarp>
                      <a:noAutofit/>
                    </wp:bodyPr>
                  </wp:wsp>
                </wp:wpc>
              </a:graphicData>
            </a:graphic>
          </wp:inline>
        </w:drawing>
      </w:r>
    </w:p>
    <w:p w14:paraId="3675DFA6" w14:textId="77777777" w:rsidR="001A5601" w:rsidRDefault="001A5601" w:rsidP="001A5601">
      <w:pPr>
        <w:rPr>
          <w:rFonts w:cs="Arial"/>
        </w:rPr>
      </w:pPr>
    </w:p>
    <w:p w14:paraId="6311BBCB" w14:textId="77777777" w:rsidR="001A5601" w:rsidRPr="00F6018F" w:rsidRDefault="001A5601" w:rsidP="001A5601">
      <w:pPr>
        <w:rPr>
          <w:rFonts w:cs="Arial"/>
          <w:b/>
        </w:rPr>
      </w:pPr>
      <w:r w:rsidRPr="00F6018F">
        <w:rPr>
          <w:rFonts w:cs="Arial"/>
          <w:b/>
        </w:rPr>
        <w:lastRenderedPageBreak/>
        <w:t>Hausaufgabe</w:t>
      </w:r>
    </w:p>
    <w:p w14:paraId="3A5E4871" w14:textId="4CC52592" w:rsidR="001A5601" w:rsidRPr="002C0595" w:rsidRDefault="00C932DD" w:rsidP="001A5601">
      <w:pPr>
        <w:rPr>
          <w:rFonts w:cs="Arial"/>
        </w:rPr>
      </w:pPr>
      <w:r>
        <w:rPr>
          <w:rFonts w:cs="Arial"/>
        </w:rPr>
        <w:t>C</w:t>
      </w:r>
      <w:r w:rsidR="001A5601" w:rsidRPr="002C0595">
        <w:rPr>
          <w:rFonts w:cs="Arial"/>
        </w:rPr>
        <w:t xml:space="preserve">odiere </w:t>
      </w:r>
      <w:r>
        <w:rPr>
          <w:rFonts w:cs="Arial"/>
        </w:rPr>
        <w:t xml:space="preserve">die Bilder mit der Schwar/Weiß - </w:t>
      </w:r>
      <w:r w:rsidR="001A5601" w:rsidRPr="002C0595">
        <w:rPr>
          <w:rFonts w:cs="Arial"/>
        </w:rPr>
        <w:t>Rasterpunkt-</w:t>
      </w:r>
      <w:r>
        <w:rPr>
          <w:rFonts w:cs="Arial"/>
        </w:rPr>
        <w:t>Codierung</w:t>
      </w:r>
      <w:r w:rsidR="001A5601">
        <w:rPr>
          <w:rFonts w:cs="Arial"/>
        </w:rPr>
        <w:t>.</w:t>
      </w:r>
    </w:p>
    <w:p w14:paraId="1627EF20" w14:textId="77777777" w:rsidR="00AD0376" w:rsidRDefault="00AD0376" w:rsidP="00AD0376">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3426"/>
        <w:gridCol w:w="5636"/>
      </w:tblGrid>
      <w:tr w:rsidR="00AD0376" w14:paraId="6943D232" w14:textId="77777777" w:rsidTr="008E3ABF">
        <w:tc>
          <w:tcPr>
            <w:tcW w:w="170.10pt" w:type="dxa"/>
          </w:tcPr>
          <w:p w14:paraId="150D4FEE" w14:textId="12CD79AB" w:rsidR="00AD0376" w:rsidRPr="00CC0F07" w:rsidRDefault="00AD0376" w:rsidP="00867C00">
            <w:pPr>
              <w:rPr>
                <w:rFonts w:cs="Arial"/>
                <w:b/>
                <w:bCs/>
              </w:rPr>
            </w:pPr>
            <w:r w:rsidRPr="00CC0F07">
              <w:rPr>
                <w:rFonts w:cs="Arial"/>
                <w:b/>
                <w:bCs/>
              </w:rPr>
              <w:t xml:space="preserve">Ein </w:t>
            </w:r>
            <w:r w:rsidR="000664D1">
              <w:rPr>
                <w:rFonts w:cs="Arial"/>
                <w:b/>
                <w:bCs/>
              </w:rPr>
              <w:t>Brief</w:t>
            </w:r>
            <w:r w:rsidRPr="00CC0F07">
              <w:rPr>
                <w:rFonts w:cs="Arial"/>
                <w:b/>
                <w:bCs/>
              </w:rPr>
              <w:t>:</w:t>
            </w:r>
          </w:p>
          <w:p w14:paraId="78533675" w14:textId="337C1D5D" w:rsidR="00AD0376" w:rsidRDefault="000664D1" w:rsidP="00867C00">
            <w:pPr>
              <w:rPr>
                <w:rFonts w:cs="Arial"/>
              </w:rPr>
            </w:pPr>
            <w:r>
              <w:rPr>
                <w:noProof/>
              </w:rPr>
              <w:drawing>
                <wp:inline distT="0" distB="0" distL="0" distR="0" wp14:anchorId="45930DA7" wp14:editId="08821305">
                  <wp:extent cx="2036465" cy="1685925"/>
                  <wp:effectExtent l="0" t="0" r="1905" b="0"/>
                  <wp:docPr id="259239214"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59239214" name=""/>
                          <pic:cNvPicPr/>
                        </pic:nvPicPr>
                        <pic:blipFill>
                          <a:blip r:embed="rId18"/>
                          <a:stretch>
                            <a:fillRect/>
                          </a:stretch>
                        </pic:blipFill>
                        <pic:spPr>
                          <a:xfrm>
                            <a:off x="0" y="0"/>
                            <a:ext cx="2036465" cy="1685925"/>
                          </a:xfrm>
                          <a:prstGeom prst="rect">
                            <a:avLst/>
                          </a:prstGeom>
                        </pic:spPr>
                      </pic:pic>
                    </a:graphicData>
                  </a:graphic>
                </wp:inline>
              </w:drawing>
            </w:r>
          </w:p>
        </w:tc>
        <w:tc>
          <w:tcPr>
            <w:tcW w:w="283pt" w:type="dxa"/>
          </w:tcPr>
          <w:p w14:paraId="2B5D103B" w14:textId="2E59B689" w:rsidR="00AD0376" w:rsidRPr="00CC0F07" w:rsidRDefault="00CE55BA" w:rsidP="00867C00">
            <w:pPr>
              <w:rPr>
                <w:rFonts w:cs="Arial"/>
                <w:b/>
                <w:bCs/>
              </w:rPr>
            </w:pPr>
            <w:r>
              <w:rPr>
                <w:rFonts w:cs="Arial"/>
                <w:b/>
                <w:bCs/>
              </w:rPr>
              <w:t>Rasterpunkt-</w:t>
            </w:r>
            <w:r w:rsidR="00AD0376" w:rsidRPr="00CC0F07">
              <w:rPr>
                <w:rFonts w:cs="Arial"/>
                <w:b/>
                <w:bCs/>
              </w:rPr>
              <w:t>Codierung:</w:t>
            </w:r>
          </w:p>
          <w:p w14:paraId="2C44664D" w14:textId="77777777" w:rsidR="00AD0376" w:rsidRDefault="00AD0376" w:rsidP="00867C00">
            <w:pPr>
              <w:rPr>
                <w:rFonts w:cs="Arial"/>
              </w:rPr>
            </w:pPr>
          </w:p>
          <w:p w14:paraId="57155AA8" w14:textId="77777777" w:rsidR="00AD0376" w:rsidRDefault="00AD0376" w:rsidP="00867C00">
            <w:pPr>
              <w:rPr>
                <w:rFonts w:cs="Arial"/>
              </w:rPr>
            </w:pPr>
          </w:p>
        </w:tc>
      </w:tr>
    </w:tbl>
    <w:p w14:paraId="69E3A8F8" w14:textId="77777777" w:rsidR="00AD0376" w:rsidRDefault="00AD0376" w:rsidP="00AD0376">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3441"/>
        <w:gridCol w:w="5621"/>
      </w:tblGrid>
      <w:tr w:rsidR="00AD0376" w14:paraId="689DD19E" w14:textId="77777777" w:rsidTr="004D70DF">
        <w:tc>
          <w:tcPr>
            <w:tcW w:w="170.10pt" w:type="dxa"/>
          </w:tcPr>
          <w:p w14:paraId="5DD62602" w14:textId="46D8BC76" w:rsidR="00AD0376" w:rsidRPr="00F718D6" w:rsidRDefault="00AD0376" w:rsidP="00867C00">
            <w:pPr>
              <w:rPr>
                <w:rFonts w:cs="Arial"/>
                <w:b/>
                <w:bCs/>
              </w:rPr>
            </w:pPr>
            <w:r w:rsidRPr="00F718D6">
              <w:rPr>
                <w:rFonts w:cs="Arial"/>
                <w:b/>
                <w:bCs/>
              </w:rPr>
              <w:t xml:space="preserve">Eine </w:t>
            </w:r>
            <w:r w:rsidR="004D70DF">
              <w:rPr>
                <w:rFonts w:cs="Arial"/>
                <w:b/>
                <w:bCs/>
              </w:rPr>
              <w:t>Hand</w:t>
            </w:r>
            <w:r w:rsidRPr="00F718D6">
              <w:rPr>
                <w:rFonts w:cs="Arial"/>
                <w:b/>
                <w:bCs/>
              </w:rPr>
              <w:t>:</w:t>
            </w:r>
          </w:p>
          <w:p w14:paraId="6A6835E7" w14:textId="6B7CE8CD" w:rsidR="00AD0376" w:rsidRDefault="004D70DF" w:rsidP="00867C00">
            <w:pPr>
              <w:rPr>
                <w:rFonts w:cs="Arial"/>
              </w:rPr>
            </w:pPr>
            <w:r>
              <w:rPr>
                <w:noProof/>
              </w:rPr>
              <w:drawing>
                <wp:inline distT="0" distB="0" distL="0" distR="0" wp14:anchorId="4A286170" wp14:editId="7680F6D9">
                  <wp:extent cx="2047875" cy="2051596"/>
                  <wp:effectExtent l="0" t="0" r="0" b="6350"/>
                  <wp:docPr id="1479404556"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479404556" name=""/>
                          <pic:cNvPicPr/>
                        </pic:nvPicPr>
                        <pic:blipFill>
                          <a:blip r:embed="rId19"/>
                          <a:stretch>
                            <a:fillRect/>
                          </a:stretch>
                        </pic:blipFill>
                        <pic:spPr>
                          <a:xfrm>
                            <a:off x="0" y="0"/>
                            <a:ext cx="2047875" cy="2051596"/>
                          </a:xfrm>
                          <a:prstGeom prst="rect">
                            <a:avLst/>
                          </a:prstGeom>
                        </pic:spPr>
                      </pic:pic>
                    </a:graphicData>
                  </a:graphic>
                </wp:inline>
              </w:drawing>
            </w:r>
          </w:p>
        </w:tc>
        <w:tc>
          <w:tcPr>
            <w:tcW w:w="283pt" w:type="dxa"/>
          </w:tcPr>
          <w:p w14:paraId="5EF46F25" w14:textId="77777777" w:rsidR="004D70DF" w:rsidRPr="00CC0F07" w:rsidRDefault="004D70DF" w:rsidP="004D70DF">
            <w:pPr>
              <w:rPr>
                <w:rFonts w:cs="Arial"/>
                <w:b/>
                <w:bCs/>
              </w:rPr>
            </w:pPr>
            <w:r>
              <w:rPr>
                <w:rFonts w:cs="Arial"/>
                <w:b/>
                <w:bCs/>
              </w:rPr>
              <w:t>Rasterpunkt-</w:t>
            </w:r>
            <w:r w:rsidRPr="00CC0F07">
              <w:rPr>
                <w:rFonts w:cs="Arial"/>
                <w:b/>
                <w:bCs/>
              </w:rPr>
              <w:t>Codierung:</w:t>
            </w:r>
          </w:p>
          <w:p w14:paraId="1203E29A" w14:textId="77777777" w:rsidR="00AD0376" w:rsidRDefault="00AD0376" w:rsidP="00867C00">
            <w:pPr>
              <w:rPr>
                <w:rFonts w:cs="Arial"/>
                <w:b/>
                <w:bCs/>
              </w:rPr>
            </w:pPr>
          </w:p>
          <w:p w14:paraId="3A18E88A" w14:textId="77777777" w:rsidR="00AD0376" w:rsidRPr="005565EA" w:rsidRDefault="00AD0376" w:rsidP="00867C00">
            <w:pPr>
              <w:rPr>
                <w:rFonts w:cs="Arial"/>
                <w:b/>
                <w:bCs/>
              </w:rPr>
            </w:pPr>
          </w:p>
        </w:tc>
      </w:tr>
    </w:tbl>
    <w:p w14:paraId="79875049" w14:textId="77777777" w:rsidR="00AD0376" w:rsidRDefault="00AD0376" w:rsidP="00AD0376">
      <w:pPr>
        <w:rPr>
          <w:rFonts w:cs="Arial"/>
          <w:b/>
        </w:rPr>
      </w:pPr>
    </w:p>
    <w:p w14:paraId="6DF86D93" w14:textId="75AFCE91" w:rsidR="002D72DC" w:rsidRDefault="002D72DC">
      <w:pPr>
        <w:rPr>
          <w:rFonts w:cs="Arial"/>
          <w:b/>
        </w:rPr>
      </w:pPr>
    </w:p>
    <w:p w14:paraId="2FD14BC1" w14:textId="0B85CC5E" w:rsidR="00DF7682" w:rsidRDefault="002D72DC" w:rsidP="00DF7682">
      <w:pPr>
        <w:rPr>
          <w:rFonts w:cs="Arial"/>
          <w:b/>
        </w:rPr>
      </w:pPr>
      <w:r w:rsidRPr="002D72DC">
        <w:rPr>
          <w:rFonts w:cs="Arial"/>
          <w:b/>
        </w:rPr>
        <w:t>Aufgabe 3</w:t>
      </w:r>
      <w:r w:rsidR="00DF7682">
        <w:rPr>
          <w:rFonts w:cs="Arial"/>
          <w:b/>
        </w:rPr>
        <w:t xml:space="preserve"> (Bunt - Decodieren)</w:t>
      </w:r>
    </w:p>
    <w:p w14:paraId="2CE2141D" w14:textId="290FB7D5" w:rsidR="00E01A7C" w:rsidRDefault="00E01A7C" w:rsidP="00DF7682">
      <w:pPr>
        <w:rPr>
          <w:rFonts w:cs="Arial"/>
        </w:rPr>
      </w:pPr>
      <w:r>
        <w:rPr>
          <w:rFonts w:cs="Arial"/>
        </w:rPr>
        <w:t xml:space="preserve">Das Voranstellen einer </w:t>
      </w:r>
      <w:r w:rsidRPr="00E01A7C">
        <w:rPr>
          <w:rFonts w:cs="Arial"/>
        </w:rPr>
        <w:t xml:space="preserve">Farbe </w:t>
      </w:r>
      <w:r>
        <w:rPr>
          <w:rFonts w:cs="Arial"/>
        </w:rPr>
        <w:t>definiert</w:t>
      </w:r>
      <w:r w:rsidRPr="00E01A7C">
        <w:rPr>
          <w:rFonts w:cs="Arial"/>
        </w:rPr>
        <w:t xml:space="preserve"> </w:t>
      </w:r>
      <w:r>
        <w:rPr>
          <w:rFonts w:cs="Arial"/>
        </w:rPr>
        <w:t xml:space="preserve">einen Farbpixel. </w:t>
      </w:r>
    </w:p>
    <w:p w14:paraId="0B53F11A" w14:textId="34BA6EFB" w:rsidR="00DF7682" w:rsidRDefault="00E01A7C" w:rsidP="00DF7682">
      <w:pPr>
        <w:rPr>
          <w:rFonts w:cs="Arial"/>
        </w:rPr>
      </w:pPr>
      <w:r>
        <w:rPr>
          <w:rFonts w:cs="Arial"/>
        </w:rPr>
        <w:t>De</w:t>
      </w:r>
      <w:r w:rsidR="00DF7682" w:rsidRPr="00E01A7C">
        <w:rPr>
          <w:rFonts w:cs="Arial"/>
        </w:rPr>
        <w:t>codiere</w:t>
      </w:r>
      <w:r w:rsidR="00DF7682">
        <w:rPr>
          <w:rFonts w:cs="Arial"/>
        </w:rPr>
        <w:t xml:space="preserve"> jeweils die </w:t>
      </w:r>
      <w:r>
        <w:rPr>
          <w:rFonts w:cs="Arial"/>
        </w:rPr>
        <w:t>Farbb</w:t>
      </w:r>
      <w:r w:rsidR="00DF7682">
        <w:rPr>
          <w:rFonts w:cs="Arial"/>
        </w:rPr>
        <w:t xml:space="preserve">ilder unter </w:t>
      </w:r>
      <w:r w:rsidR="00DF7682" w:rsidRPr="00F87253">
        <w:rPr>
          <w:rFonts w:cs="Arial"/>
          <w:b/>
          <w:i/>
        </w:rPr>
        <w:t xml:space="preserve">Aufgabe </w:t>
      </w:r>
      <w:r>
        <w:rPr>
          <w:rFonts w:cs="Arial"/>
          <w:b/>
          <w:i/>
        </w:rPr>
        <w:t>3</w:t>
      </w:r>
      <w:r w:rsidR="00DF7682" w:rsidRPr="00F87253">
        <w:rPr>
          <w:rFonts w:cs="Arial"/>
          <w:b/>
          <w:i/>
        </w:rPr>
        <w:t xml:space="preserve"> a-d</w:t>
      </w:r>
      <w:r>
        <w:rPr>
          <w:rFonts w:cs="Arial"/>
        </w:rPr>
        <w:t>.</w:t>
      </w:r>
    </w:p>
    <w:p w14:paraId="326E8B2A" w14:textId="77777777" w:rsidR="00527E1E" w:rsidRDefault="00527E1E" w:rsidP="00ED23D6">
      <w:pPr>
        <w:rPr>
          <w:rFonts w:cs="Arial"/>
          <w:lang w:val="en-GB"/>
        </w:rPr>
      </w:pPr>
    </w:p>
    <w:p w14:paraId="49124A6B" w14:textId="77777777" w:rsidR="00527E1E" w:rsidRPr="00F6018F" w:rsidRDefault="00527E1E" w:rsidP="00527E1E">
      <w:pPr>
        <w:rPr>
          <w:rFonts w:cs="Arial"/>
          <w:b/>
        </w:rPr>
      </w:pPr>
      <w:r w:rsidRPr="00F6018F">
        <w:rPr>
          <w:rFonts w:cs="Arial"/>
          <w:b/>
        </w:rPr>
        <w:t>Hausaufgabe</w:t>
      </w:r>
    </w:p>
    <w:p w14:paraId="5DBDC502" w14:textId="56159A45" w:rsidR="00527E1E" w:rsidRPr="002C0595" w:rsidRDefault="00D26036" w:rsidP="00527E1E">
      <w:pPr>
        <w:rPr>
          <w:rFonts w:cs="Arial"/>
        </w:rPr>
      </w:pPr>
      <w:r>
        <w:rPr>
          <w:rFonts w:cs="Arial"/>
        </w:rPr>
        <w:t xml:space="preserve">Nimm </w:t>
      </w:r>
      <w:r w:rsidR="004C0768">
        <w:rPr>
          <w:rFonts w:cs="Arial"/>
        </w:rPr>
        <w:t>ein paar Buntstifte  und d</w:t>
      </w:r>
      <w:r w:rsidR="00527E1E" w:rsidRPr="002C0595">
        <w:rPr>
          <w:rFonts w:cs="Arial"/>
        </w:rPr>
        <w:t xml:space="preserve">ecodiere die </w:t>
      </w:r>
      <w:r w:rsidR="004C0768">
        <w:rPr>
          <w:rFonts w:cs="Arial"/>
        </w:rPr>
        <w:t>Bunt-</w:t>
      </w:r>
      <w:r w:rsidR="00527E1E" w:rsidRPr="002C0595">
        <w:rPr>
          <w:rFonts w:cs="Arial"/>
        </w:rPr>
        <w:t>Rasterpunkt-Codierun</w:t>
      </w:r>
      <w:r w:rsidR="00527E1E">
        <w:rPr>
          <w:rFonts w:cs="Arial"/>
        </w:rPr>
        <w:t xml:space="preserve">g per Hand mit </w:t>
      </w:r>
      <w:r w:rsidR="004C0768">
        <w:rPr>
          <w:rFonts w:cs="Arial"/>
        </w:rPr>
        <w:t xml:space="preserve">den Buntstiften </w:t>
      </w:r>
      <w:r w:rsidR="00527E1E">
        <w:rPr>
          <w:rFonts w:cs="Arial"/>
        </w:rPr>
        <w:t>in die Rastervorlage.</w:t>
      </w:r>
    </w:p>
    <w:p w14:paraId="543BCB45" w14:textId="77777777" w:rsidR="00527E1E" w:rsidRDefault="00527E1E" w:rsidP="00527E1E">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526"/>
        <w:gridCol w:w="4536"/>
      </w:tblGrid>
      <w:tr w:rsidR="00527E1E" w14:paraId="252B108F" w14:textId="77777777" w:rsidTr="008E70B0">
        <w:tc>
          <w:tcPr>
            <w:tcW w:w="226.80pt" w:type="dxa"/>
          </w:tcPr>
          <w:p w14:paraId="1E7E52E6" w14:textId="329D54E3" w:rsidR="00620F6E" w:rsidRPr="00620F6E" w:rsidRDefault="00527E1E" w:rsidP="00620F6E">
            <w:pPr>
              <w:rPr>
                <w:rFonts w:cs="Arial"/>
              </w:rPr>
            </w:pPr>
            <w:r w:rsidRPr="00463C09">
              <w:rPr>
                <w:rFonts w:cs="Arial"/>
                <w:b/>
              </w:rPr>
              <w:t>a)</w:t>
            </w:r>
            <w:r>
              <w:rPr>
                <w:rFonts w:cs="Arial"/>
              </w:rPr>
              <w:t xml:space="preserve"> </w:t>
            </w:r>
            <w:r w:rsidR="00620F6E" w:rsidRPr="00620F6E">
              <w:rPr>
                <w:rFonts w:cs="Arial"/>
              </w:rPr>
              <w:t>orange A4 B4 G10 G11 F11</w:t>
            </w:r>
          </w:p>
          <w:p w14:paraId="6016C560" w14:textId="54DDCCDC" w:rsidR="00620F6E" w:rsidRPr="00620F6E" w:rsidRDefault="00620F6E" w:rsidP="00620F6E">
            <w:pPr>
              <w:rPr>
                <w:rFonts w:cs="Arial"/>
              </w:rPr>
            </w:pPr>
            <w:r w:rsidRPr="00620F6E">
              <w:rPr>
                <w:rFonts w:cs="Arial"/>
              </w:rPr>
              <w:t>schwarz D3</w:t>
            </w:r>
          </w:p>
          <w:p w14:paraId="649ED701" w14:textId="77777777" w:rsidR="00620F6E" w:rsidRPr="00620F6E" w:rsidRDefault="00620F6E" w:rsidP="00620F6E">
            <w:pPr>
              <w:rPr>
                <w:rFonts w:cs="Arial"/>
              </w:rPr>
            </w:pPr>
            <w:r w:rsidRPr="00620F6E">
              <w:rPr>
                <w:rFonts w:cs="Arial"/>
              </w:rPr>
              <w:t>hellbraun C2 C3 C4 C5 C6</w:t>
            </w:r>
          </w:p>
          <w:p w14:paraId="3CAB271E" w14:textId="77777777" w:rsidR="00620F6E" w:rsidRPr="00620F6E" w:rsidRDefault="00620F6E" w:rsidP="00620F6E">
            <w:pPr>
              <w:rPr>
                <w:rFonts w:cs="Arial"/>
              </w:rPr>
            </w:pPr>
            <w:r w:rsidRPr="00620F6E">
              <w:rPr>
                <w:rFonts w:cs="Arial"/>
              </w:rPr>
              <w:t>D1 D2 D4 D5 D6 D7 D8</w:t>
            </w:r>
          </w:p>
          <w:p w14:paraId="0D087701" w14:textId="77777777" w:rsidR="00620F6E" w:rsidRPr="00620F6E" w:rsidRDefault="00620F6E" w:rsidP="00620F6E">
            <w:pPr>
              <w:rPr>
                <w:rFonts w:cs="Arial"/>
              </w:rPr>
            </w:pPr>
            <w:r w:rsidRPr="00620F6E">
              <w:rPr>
                <w:rFonts w:cs="Arial"/>
              </w:rPr>
              <w:t>E1 E2 E3 E4 E5 E6 E7 E8 E9</w:t>
            </w:r>
          </w:p>
          <w:p w14:paraId="18CA1152" w14:textId="77777777" w:rsidR="00620F6E" w:rsidRPr="00620F6E" w:rsidRDefault="00620F6E" w:rsidP="00620F6E">
            <w:pPr>
              <w:rPr>
                <w:rFonts w:cs="Arial"/>
              </w:rPr>
            </w:pPr>
            <w:r w:rsidRPr="00620F6E">
              <w:rPr>
                <w:rFonts w:cs="Arial"/>
              </w:rPr>
              <w:t xml:space="preserve">F2 F3 F4 F7 F8 F9 </w:t>
            </w:r>
          </w:p>
          <w:p w14:paraId="7E5D33D1" w14:textId="5C08EE82" w:rsidR="00620F6E" w:rsidRPr="00620F6E" w:rsidRDefault="00620F6E" w:rsidP="00620F6E">
            <w:pPr>
              <w:rPr>
                <w:rFonts w:cs="Arial"/>
              </w:rPr>
            </w:pPr>
            <w:r w:rsidRPr="00620F6E">
              <w:rPr>
                <w:rFonts w:cs="Arial"/>
              </w:rPr>
              <w:t>G8 G9 H8 H9 I8 I9 J8 K8</w:t>
            </w:r>
          </w:p>
          <w:p w14:paraId="228A48F6" w14:textId="5DB2E238" w:rsidR="00620F6E" w:rsidRPr="00620F6E" w:rsidRDefault="00620F6E" w:rsidP="00620F6E">
            <w:pPr>
              <w:rPr>
                <w:rFonts w:cs="Arial"/>
              </w:rPr>
            </w:pPr>
            <w:r w:rsidRPr="00620F6E">
              <w:rPr>
                <w:rFonts w:cs="Arial"/>
              </w:rPr>
              <w:t>braun F5 F6 G5 G6 G7 H6 H7 I7 J7</w:t>
            </w:r>
          </w:p>
          <w:p w14:paraId="2E1DBB51" w14:textId="77777777" w:rsidR="00620F6E" w:rsidRPr="00620F6E" w:rsidRDefault="00620F6E" w:rsidP="00620F6E">
            <w:pPr>
              <w:rPr>
                <w:rFonts w:cs="Arial"/>
              </w:rPr>
            </w:pPr>
            <w:r w:rsidRPr="00620F6E">
              <w:rPr>
                <w:rFonts w:cs="Arial"/>
              </w:rPr>
              <w:t xml:space="preserve">dunkelbraun G4 H4 H5 I5 I6 J5 J6 </w:t>
            </w:r>
          </w:p>
          <w:p w14:paraId="0250AF90" w14:textId="45A7E3DF" w:rsidR="00620F6E" w:rsidRDefault="00620F6E" w:rsidP="00620F6E">
            <w:pPr>
              <w:rPr>
                <w:rFonts w:cs="Arial"/>
              </w:rPr>
            </w:pPr>
            <w:r w:rsidRPr="00620F6E">
              <w:rPr>
                <w:rFonts w:cs="Arial"/>
              </w:rPr>
              <w:t>K6 K7 L7 M7</w:t>
            </w:r>
          </w:p>
          <w:p w14:paraId="5BF5CC79" w14:textId="77777777" w:rsidR="008E70B0" w:rsidRDefault="008E70B0" w:rsidP="00D42205">
            <w:pPr>
              <w:rPr>
                <w:rFonts w:cs="Arial"/>
              </w:rPr>
            </w:pPr>
          </w:p>
          <w:p w14:paraId="6D78C817" w14:textId="77777777" w:rsidR="008E70B0" w:rsidRDefault="008E70B0" w:rsidP="00D42205">
            <w:pPr>
              <w:rPr>
                <w:rFonts w:cs="Arial"/>
              </w:rPr>
            </w:pPr>
          </w:p>
          <w:p w14:paraId="47742E07" w14:textId="5808E60A" w:rsidR="00527E1E" w:rsidRDefault="00527E1E" w:rsidP="00D42205">
            <w:pPr>
              <w:rPr>
                <w:rFonts w:cs="Arial"/>
              </w:rPr>
            </w:pPr>
          </w:p>
        </w:tc>
        <w:tc>
          <w:tcPr>
            <w:tcW w:w="226.30pt" w:type="dxa"/>
          </w:tcPr>
          <w:p w14:paraId="5B1A909F" w14:textId="77777777" w:rsidR="00527E1E" w:rsidRDefault="00527E1E" w:rsidP="00D42205">
            <w:pPr>
              <w:rPr>
                <w:rFonts w:cs="Arial"/>
              </w:rPr>
            </w:pPr>
            <w:r>
              <w:rPr>
                <w:noProof/>
              </w:rPr>
              <w:drawing>
                <wp:inline distT="0" distB="0" distL="0" distR="0" wp14:anchorId="604CBAF1" wp14:editId="41F7E280">
                  <wp:extent cx="2714625" cy="2319337"/>
                  <wp:effectExtent l="0" t="0" r="0" b="5080"/>
                  <wp:docPr id="928187438" name="Grafik 9281874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Grafik 10"/>
                          <pic:cNvPicPr/>
                        </pic:nvPicPr>
                        <pic:blipFill rotWithShape="1">
                          <a:blip r:embed="rId15">
                            <a:extLst>
                              <a:ext uri="{28A0092B-C50C-407E-A947-70E740481C1C}">
                                <a14:useLocalDpi xmlns:a14="http://schemas.microsoft.com/office/drawing/2010/main" val="0"/>
                              </a:ext>
                            </a:extLst>
                          </a:blip>
                          <a:srcRect l="-0.001%" r="42.643%" b="38.882%"/>
                          <a:stretch>
                            <a:fillRect/>
                          </a:stretch>
                        </pic:blipFill>
                        <pic:spPr bwMode="auto">
                          <a:xfrm>
                            <a:off x="0" y="0"/>
                            <a:ext cx="2715084" cy="2319729"/>
                          </a:xfrm>
                          <a:prstGeom prst="rect">
                            <a:avLst/>
                          </a:prstGeom>
                          <a:ln>
                            <a:noFill/>
                          </a:ln>
                          <a:extLst>
                            <a:ext uri="{53640926-AAD7-44D8-BBD7-CCE9431645EC}">
                              <a14:shadowObscured xmlns:a14="http://schemas.microsoft.com/office/drawing/2010/main"/>
                            </a:ext>
                          </a:extLst>
                        </pic:spPr>
                      </pic:pic>
                    </a:graphicData>
                  </a:graphic>
                </wp:inline>
              </w:drawing>
            </w:r>
          </w:p>
        </w:tc>
      </w:tr>
      <w:tr w:rsidR="008E70B0" w14:paraId="63C7BB0B" w14:textId="77777777" w:rsidTr="008E70B0">
        <w:tc>
          <w:tcPr>
            <w:tcW w:w="226.80pt" w:type="dxa"/>
          </w:tcPr>
          <w:p w14:paraId="442CF1F4" w14:textId="77777777" w:rsidR="008E70B0" w:rsidRPr="007C490A" w:rsidRDefault="008E70B0" w:rsidP="008E70B0">
            <w:pPr>
              <w:rPr>
                <w:rFonts w:cs="Arial"/>
              </w:rPr>
            </w:pPr>
            <w:r w:rsidRPr="00463C09">
              <w:rPr>
                <w:rFonts w:cs="Arial"/>
                <w:b/>
              </w:rPr>
              <w:lastRenderedPageBreak/>
              <w:t xml:space="preserve">b) </w:t>
            </w:r>
            <w:r w:rsidRPr="00BE0707">
              <w:rPr>
                <w:rFonts w:cs="Arial"/>
                <w:bCs/>
              </w:rPr>
              <w:t>gelb A5 G5 L4 L5 M4 N3</w:t>
            </w:r>
          </w:p>
          <w:p w14:paraId="0B4AF0D1" w14:textId="77777777" w:rsidR="008E70B0" w:rsidRPr="00BE0707" w:rsidRDefault="008E70B0" w:rsidP="008E70B0">
            <w:pPr>
              <w:rPr>
                <w:rFonts w:cs="Arial"/>
                <w:bCs/>
              </w:rPr>
            </w:pPr>
            <w:r w:rsidRPr="00BE0707">
              <w:rPr>
                <w:rFonts w:cs="Arial"/>
                <w:bCs/>
              </w:rPr>
              <w:t>schwarz A7 A8 B8 G3 I3 I6 I7 I8 J5 J8</w:t>
            </w:r>
          </w:p>
          <w:p w14:paraId="550526DD" w14:textId="77777777" w:rsidR="008E70B0" w:rsidRPr="00BE0707" w:rsidRDefault="008E70B0" w:rsidP="008E70B0">
            <w:pPr>
              <w:rPr>
                <w:rFonts w:cs="Arial"/>
                <w:bCs/>
              </w:rPr>
            </w:pPr>
            <w:r w:rsidRPr="00BE0707">
              <w:rPr>
                <w:rFonts w:cs="Arial"/>
                <w:bCs/>
              </w:rPr>
              <w:t>K5 K6 K7 N5 N6 N7 M7</w:t>
            </w:r>
          </w:p>
          <w:p w14:paraId="41B0DB2E" w14:textId="77777777" w:rsidR="008E70B0" w:rsidRPr="00BE0707" w:rsidRDefault="008E70B0" w:rsidP="008E70B0">
            <w:pPr>
              <w:rPr>
                <w:rFonts w:cs="Arial"/>
                <w:bCs/>
              </w:rPr>
            </w:pPr>
            <w:r w:rsidRPr="00BE0707">
              <w:rPr>
                <w:rFonts w:cs="Arial"/>
                <w:bCs/>
              </w:rPr>
              <w:t xml:space="preserve">rot A6 B4 B5 B7 </w:t>
            </w:r>
          </w:p>
          <w:p w14:paraId="38D546F5" w14:textId="77777777" w:rsidR="008E70B0" w:rsidRPr="00BE0707" w:rsidRDefault="008E70B0" w:rsidP="008E70B0">
            <w:pPr>
              <w:rPr>
                <w:rFonts w:cs="Arial"/>
                <w:bCs/>
              </w:rPr>
            </w:pPr>
            <w:r w:rsidRPr="00BE0707">
              <w:rPr>
                <w:rFonts w:cs="Arial"/>
                <w:bCs/>
              </w:rPr>
              <w:t xml:space="preserve">C4 C5 C8 D4 D5 D8 </w:t>
            </w:r>
          </w:p>
          <w:p w14:paraId="690FF746" w14:textId="77777777" w:rsidR="008E70B0" w:rsidRDefault="008E70B0" w:rsidP="008E70B0">
            <w:pPr>
              <w:rPr>
                <w:rFonts w:cs="Arial"/>
                <w:bCs/>
              </w:rPr>
            </w:pPr>
            <w:r w:rsidRPr="00BE0707">
              <w:rPr>
                <w:rFonts w:cs="Arial"/>
                <w:bCs/>
              </w:rPr>
              <w:t xml:space="preserve">E3 E4 E5 E8 F2 F5 F4 F8 </w:t>
            </w:r>
          </w:p>
          <w:p w14:paraId="248E2334" w14:textId="77777777" w:rsidR="008E70B0" w:rsidRDefault="008E70B0" w:rsidP="008E70B0">
            <w:pPr>
              <w:rPr>
                <w:rFonts w:cs="Arial"/>
                <w:bCs/>
              </w:rPr>
            </w:pPr>
            <w:r w:rsidRPr="00BE0707">
              <w:rPr>
                <w:rFonts w:cs="Arial"/>
                <w:bCs/>
              </w:rPr>
              <w:t>G1 G4 G7 G8</w:t>
            </w:r>
            <w:r>
              <w:rPr>
                <w:rFonts w:cs="Arial"/>
                <w:bCs/>
              </w:rPr>
              <w:t xml:space="preserve"> </w:t>
            </w:r>
            <w:r w:rsidRPr="00BE0707">
              <w:rPr>
                <w:rFonts w:cs="Arial"/>
                <w:bCs/>
              </w:rPr>
              <w:t xml:space="preserve">H1 H4 H5 H6 H7 </w:t>
            </w:r>
          </w:p>
          <w:p w14:paraId="7BE95582" w14:textId="77777777" w:rsidR="008E70B0" w:rsidRPr="00BE0707" w:rsidRDefault="008E70B0" w:rsidP="008E70B0">
            <w:pPr>
              <w:rPr>
                <w:rFonts w:cs="Arial"/>
                <w:bCs/>
              </w:rPr>
            </w:pPr>
            <w:r w:rsidRPr="00BE0707">
              <w:rPr>
                <w:rFonts w:cs="Arial"/>
                <w:bCs/>
              </w:rPr>
              <w:t>H8 I1 I4 I5 J1 J4</w:t>
            </w:r>
          </w:p>
          <w:p w14:paraId="41825157" w14:textId="77777777" w:rsidR="008E70B0" w:rsidRPr="00BE0707" w:rsidRDefault="008E70B0" w:rsidP="008E70B0">
            <w:pPr>
              <w:rPr>
                <w:rFonts w:cs="Arial"/>
                <w:bCs/>
              </w:rPr>
            </w:pPr>
            <w:r w:rsidRPr="00BE0707">
              <w:rPr>
                <w:rFonts w:cs="Arial"/>
                <w:bCs/>
              </w:rPr>
              <w:t>K2 K3 K4 L2 L6 M1 M2 M5 M6 N1 N4</w:t>
            </w:r>
          </w:p>
          <w:p w14:paraId="3F774CD9" w14:textId="77777777" w:rsidR="008E70B0" w:rsidRPr="00BE0707" w:rsidRDefault="008E70B0" w:rsidP="008E70B0">
            <w:pPr>
              <w:rPr>
                <w:rFonts w:cs="Arial"/>
                <w:bCs/>
              </w:rPr>
            </w:pPr>
            <w:r w:rsidRPr="00BE0707">
              <w:rPr>
                <w:rFonts w:cs="Arial"/>
                <w:bCs/>
              </w:rPr>
              <w:t>orange L3 M3 N2</w:t>
            </w:r>
          </w:p>
          <w:p w14:paraId="5507D63B" w14:textId="77777777" w:rsidR="008E70B0" w:rsidRPr="00463C09" w:rsidRDefault="008E70B0" w:rsidP="00620F6E">
            <w:pPr>
              <w:rPr>
                <w:rFonts w:cs="Arial"/>
                <w:b/>
              </w:rPr>
            </w:pPr>
          </w:p>
        </w:tc>
        <w:tc>
          <w:tcPr>
            <w:tcW w:w="226.30pt" w:type="dxa"/>
          </w:tcPr>
          <w:p w14:paraId="28B285E7" w14:textId="6889E2C9" w:rsidR="008E70B0" w:rsidRPr="00696B3B" w:rsidRDefault="008E70B0" w:rsidP="00BE0707">
            <w:pPr>
              <w:rPr>
                <w:rFonts w:cs="Arial"/>
                <w:b/>
              </w:rPr>
            </w:pPr>
            <w:r>
              <w:rPr>
                <w:noProof/>
              </w:rPr>
              <w:drawing>
                <wp:inline distT="0" distB="0" distL="0" distR="0" wp14:anchorId="0CCE3A93" wp14:editId="5EA9CF0D">
                  <wp:extent cx="2743200" cy="2319338"/>
                  <wp:effectExtent l="0" t="0" r="0" b="5080"/>
                  <wp:docPr id="112702118" name="Grafik 1127021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Grafik 10"/>
                          <pic:cNvPicPr/>
                        </pic:nvPicPr>
                        <pic:blipFill rotWithShape="1">
                          <a:blip r:embed="rId15">
                            <a:extLst>
                              <a:ext uri="{28A0092B-C50C-407E-A947-70E740481C1C}">
                                <a14:useLocalDpi xmlns:a14="http://schemas.microsoft.com/office/drawing/2010/main" val="0"/>
                              </a:ext>
                            </a:extLst>
                          </a:blip>
                          <a:srcRect r="42.63%" b="38.885%"/>
                          <a:stretch>
                            <a:fillRect/>
                          </a:stretch>
                        </pic:blipFill>
                        <pic:spPr bwMode="auto">
                          <a:xfrm>
                            <a:off x="0" y="0"/>
                            <a:ext cx="2743664" cy="23197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270DE7" w14:textId="77777777" w:rsidR="00527E1E" w:rsidRDefault="00527E1E" w:rsidP="00527E1E">
      <w:pPr>
        <w:rPr>
          <w:rFonts w:cs="Arial"/>
          <w:b/>
        </w:rPr>
      </w:pPr>
    </w:p>
    <w:p w14:paraId="754D031F" w14:textId="77777777" w:rsidR="00527E1E" w:rsidRDefault="00527E1E" w:rsidP="00527E1E">
      <w:pPr>
        <w:rPr>
          <w:rFonts w:cs="Arial"/>
          <w:b/>
          <w:lang w:val="en-GB"/>
        </w:rPr>
      </w:pPr>
    </w:p>
    <w:p w14:paraId="3A667B3F" w14:textId="6A3185DA" w:rsidR="004D20BB" w:rsidRPr="004D20BB" w:rsidRDefault="004D20BB" w:rsidP="004D20BB">
      <w:pPr>
        <w:rPr>
          <w:rFonts w:cs="Arial"/>
          <w:b/>
          <w:lang w:val="en-GB"/>
        </w:rPr>
      </w:pPr>
      <w:r>
        <w:rPr>
          <w:rFonts w:cs="Arial"/>
          <w:b/>
          <w:lang w:val="en-GB"/>
        </w:rPr>
        <w:t>Aufgabe 4</w:t>
      </w:r>
      <w:r>
        <w:rPr>
          <w:rFonts w:cs="Arial"/>
          <w:b/>
        </w:rPr>
        <w:t xml:space="preserve"> (mit Farbe - Codieren)</w:t>
      </w:r>
    </w:p>
    <w:p w14:paraId="0892F17D" w14:textId="01B7C502" w:rsidR="004D20BB" w:rsidRDefault="004D20BB" w:rsidP="004D20BB">
      <w:pPr>
        <w:rPr>
          <w:rFonts w:cs="Arial"/>
          <w:b/>
        </w:rPr>
      </w:pPr>
      <w:r>
        <w:rPr>
          <w:rFonts w:cs="Arial"/>
        </w:rPr>
        <w:t xml:space="preserve">Wähle unter </w:t>
      </w:r>
      <w:r w:rsidRPr="00B91A4F">
        <w:rPr>
          <w:rFonts w:cs="Arial"/>
          <w:i/>
        </w:rPr>
        <w:t>Kategorie „</w:t>
      </w:r>
      <w:r w:rsidR="00704290">
        <w:rPr>
          <w:rFonts w:cs="Arial"/>
          <w:i/>
        </w:rPr>
        <w:t>Farbe</w:t>
      </w:r>
      <w:r w:rsidRPr="00B91A4F">
        <w:rPr>
          <w:rFonts w:cs="Arial"/>
          <w:i/>
        </w:rPr>
        <w:t xml:space="preserve"> – Codieren“.</w:t>
      </w:r>
      <w:r>
        <w:rPr>
          <w:rFonts w:cs="Arial"/>
        </w:rPr>
        <w:t xml:space="preserve"> </w:t>
      </w:r>
      <w:r>
        <w:rPr>
          <w:rFonts w:cs="Arial"/>
          <w:b/>
        </w:rPr>
        <w:t xml:space="preserve"> </w:t>
      </w:r>
    </w:p>
    <w:p w14:paraId="0846F479" w14:textId="5C6316C1" w:rsidR="004D20BB" w:rsidRDefault="004D20BB" w:rsidP="004D20BB">
      <w:pPr>
        <w:rPr>
          <w:rFonts w:cs="Arial"/>
        </w:rPr>
      </w:pPr>
      <w:r>
        <w:rPr>
          <w:rFonts w:cs="Arial"/>
        </w:rPr>
        <w:t xml:space="preserve">Codiere jeweils die Bilder unter </w:t>
      </w:r>
      <w:r w:rsidRPr="00F87253">
        <w:rPr>
          <w:rFonts w:cs="Arial"/>
          <w:b/>
          <w:i/>
        </w:rPr>
        <w:t xml:space="preserve">Aufgabe </w:t>
      </w:r>
      <w:r w:rsidR="00704290">
        <w:rPr>
          <w:rFonts w:cs="Arial"/>
          <w:b/>
          <w:i/>
        </w:rPr>
        <w:t>4</w:t>
      </w:r>
      <w:r w:rsidRPr="00F87253">
        <w:rPr>
          <w:rFonts w:cs="Arial"/>
          <w:b/>
          <w:i/>
        </w:rPr>
        <w:t xml:space="preserve"> a-</w:t>
      </w:r>
      <w:r>
        <w:rPr>
          <w:rFonts w:cs="Arial"/>
          <w:b/>
          <w:i/>
        </w:rPr>
        <w:t>d</w:t>
      </w:r>
      <w:r>
        <w:rPr>
          <w:rFonts w:cs="Arial"/>
        </w:rPr>
        <w:t>.Tippe dazu die Codierung ein, das Bild entsteht automatisch im Raster.</w:t>
      </w:r>
    </w:p>
    <w:p w14:paraId="50B94FE7" w14:textId="77777777" w:rsidR="00704290" w:rsidRDefault="00704290" w:rsidP="004D20BB">
      <w:pPr>
        <w:rPr>
          <w:rFonts w:cs="Arial"/>
        </w:rPr>
      </w:pPr>
    </w:p>
    <w:p w14:paraId="7C5DEE1F" w14:textId="77777777" w:rsidR="00704290" w:rsidRDefault="00704290" w:rsidP="004D20BB">
      <w:pPr>
        <w:rPr>
          <w:rFonts w:cs="Arial"/>
        </w:rPr>
      </w:pPr>
    </w:p>
    <w:p w14:paraId="58EB8BE7" w14:textId="77777777" w:rsidR="00704290" w:rsidRPr="00F6018F" w:rsidRDefault="00704290" w:rsidP="00704290">
      <w:pPr>
        <w:rPr>
          <w:rFonts w:cs="Arial"/>
          <w:b/>
        </w:rPr>
      </w:pPr>
      <w:r w:rsidRPr="00F6018F">
        <w:rPr>
          <w:rFonts w:cs="Arial"/>
          <w:b/>
        </w:rPr>
        <w:t>Hausaufgabe</w:t>
      </w:r>
    </w:p>
    <w:p w14:paraId="5F62F82E" w14:textId="415C9DD6" w:rsidR="00704290" w:rsidRPr="002C0595" w:rsidRDefault="00704290" w:rsidP="00704290">
      <w:pPr>
        <w:rPr>
          <w:rFonts w:cs="Arial"/>
        </w:rPr>
      </w:pPr>
      <w:r>
        <w:rPr>
          <w:rFonts w:cs="Arial"/>
        </w:rPr>
        <w:t>C</w:t>
      </w:r>
      <w:r w:rsidRPr="002C0595">
        <w:rPr>
          <w:rFonts w:cs="Arial"/>
        </w:rPr>
        <w:t xml:space="preserve">odiere </w:t>
      </w:r>
      <w:r>
        <w:rPr>
          <w:rFonts w:cs="Arial"/>
        </w:rPr>
        <w:t xml:space="preserve">die Bilder mit der Farbe - </w:t>
      </w:r>
      <w:r w:rsidRPr="002C0595">
        <w:rPr>
          <w:rFonts w:cs="Arial"/>
        </w:rPr>
        <w:t>Rasterpunkt-</w:t>
      </w:r>
      <w:r>
        <w:rPr>
          <w:rFonts w:cs="Arial"/>
        </w:rPr>
        <w:t>Codierung.</w:t>
      </w:r>
    </w:p>
    <w:p w14:paraId="72D7DFB0" w14:textId="77777777" w:rsidR="00704290" w:rsidRDefault="00704290" w:rsidP="00704290">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111"/>
        <w:gridCol w:w="4951"/>
      </w:tblGrid>
      <w:tr w:rsidR="00704290" w14:paraId="3C5E1EDC" w14:textId="77777777" w:rsidTr="008E70B0">
        <w:tc>
          <w:tcPr>
            <w:tcW w:w="205.55pt" w:type="dxa"/>
          </w:tcPr>
          <w:p w14:paraId="5EAD611D" w14:textId="28254B95" w:rsidR="00704290" w:rsidRPr="00CC0F07" w:rsidRDefault="00704290" w:rsidP="00983810">
            <w:pPr>
              <w:rPr>
                <w:rFonts w:cs="Arial"/>
                <w:b/>
                <w:bCs/>
              </w:rPr>
            </w:pPr>
            <w:r w:rsidRPr="00CC0F07">
              <w:rPr>
                <w:rFonts w:cs="Arial"/>
                <w:b/>
                <w:bCs/>
              </w:rPr>
              <w:t xml:space="preserve">Ein </w:t>
            </w:r>
            <w:r>
              <w:rPr>
                <w:rFonts w:cs="Arial"/>
                <w:b/>
                <w:bCs/>
              </w:rPr>
              <w:t>Küken</w:t>
            </w:r>
            <w:r w:rsidRPr="00CC0F07">
              <w:rPr>
                <w:rFonts w:cs="Arial"/>
                <w:b/>
                <w:bCs/>
              </w:rPr>
              <w:t>:</w:t>
            </w:r>
          </w:p>
          <w:p w14:paraId="3C73913E" w14:textId="3C1B98EE" w:rsidR="00704290" w:rsidRDefault="009B0FF2" w:rsidP="00983810">
            <w:pPr>
              <w:rPr>
                <w:rFonts w:cs="Arial"/>
              </w:rPr>
            </w:pPr>
            <w:r>
              <w:rPr>
                <w:rFonts w:cs="Arial"/>
                <w:noProof/>
              </w:rPr>
              <w:drawing>
                <wp:anchor distT="0" distB="0" distL="114300" distR="114300" simplePos="0" relativeHeight="251668480" behindDoc="0" locked="0" layoutInCell="1" allowOverlap="1" wp14:anchorId="1B38418A" wp14:editId="5A8DE281">
                  <wp:simplePos x="0" y="0"/>
                  <wp:positionH relativeFrom="column">
                    <wp:posOffset>1453624</wp:posOffset>
                  </wp:positionH>
                  <wp:positionV relativeFrom="paragraph">
                    <wp:posOffset>384518</wp:posOffset>
                  </wp:positionV>
                  <wp:extent cx="925620" cy="600251"/>
                  <wp:effectExtent l="0" t="0" r="0" b="0"/>
                  <wp:wrapNone/>
                  <wp:docPr id="4989544" name="Textfeld 184"/>
                  <wp:cNvGraphicFramePr/>
                  <a:graphic xmlns:a="http://purl.oclc.org/ooxml/drawingml/main">
                    <a:graphicData uri="http://schemas.microsoft.com/office/word/2010/wordprocessingShape">
                      <wp:wsp>
                        <wp:cNvSpPr txBox="1"/>
                        <wp:spPr>
                          <a:xfrm>
                            <a:off x="0" y="0"/>
                            <a:ext cx="925620" cy="600251"/>
                          </a:xfrm>
                          <a:prstGeom prst="rect">
                            <a:avLst/>
                          </a:prstGeom>
                          <a:noFill/>
                          <a:ln w="6350">
                            <a:noFill/>
                          </a:ln>
                        </wp:spPr>
                        <wp:txbx>
                          <wne:txbxContent>
                            <w:p w14:paraId="5361DADB" w14:textId="62019C68" w:rsidR="009B0FF2" w:rsidRDefault="009B0FF2">
                              <w:r>
                                <w:t>gelb</w:t>
                              </w:r>
                            </w:p>
                            <w:p w14:paraId="37C68D61" w14:textId="29F99F7F" w:rsidR="009B0FF2" w:rsidRDefault="009B0FF2">
                              <w:r>
                                <w:t>schwarz</w:t>
                              </w:r>
                            </w:p>
                            <w:p w14:paraId="0C9D1566" w14:textId="58B623F7" w:rsidR="009B0FF2" w:rsidRDefault="009B0FF2">
                              <w:r>
                                <w:t>orange</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00704290">
              <w:rPr>
                <w:noProof/>
              </w:rPr>
              <w:drawing>
                <wp:inline distT="0" distB="0" distL="0" distR="0" wp14:anchorId="337A5E1F" wp14:editId="4726EA85">
                  <wp:extent cx="1343042" cy="1351966"/>
                  <wp:effectExtent l="0" t="0" r="0" b="635"/>
                  <wp:docPr id="1066532791"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66532791" name=""/>
                          <pic:cNvPicPr/>
                        </pic:nvPicPr>
                        <pic:blipFill>
                          <a:blip r:embed="rId20"/>
                          <a:stretch>
                            <a:fillRect/>
                          </a:stretch>
                        </pic:blipFill>
                        <pic:spPr>
                          <a:xfrm>
                            <a:off x="0" y="0"/>
                            <a:ext cx="1355629" cy="1364636"/>
                          </a:xfrm>
                          <a:prstGeom prst="rect">
                            <a:avLst/>
                          </a:prstGeom>
                        </pic:spPr>
                      </pic:pic>
                    </a:graphicData>
                  </a:graphic>
                </wp:inline>
              </w:drawing>
            </w:r>
          </w:p>
        </w:tc>
        <w:tc>
          <w:tcPr>
            <w:tcW w:w="247.55pt" w:type="dxa"/>
          </w:tcPr>
          <w:p w14:paraId="66EE694F" w14:textId="41F4C731" w:rsidR="00704290" w:rsidRPr="00CC0F07" w:rsidRDefault="00704290" w:rsidP="00983810">
            <w:pPr>
              <w:rPr>
                <w:rFonts w:cs="Arial"/>
                <w:b/>
                <w:bCs/>
              </w:rPr>
            </w:pPr>
            <w:r>
              <w:rPr>
                <w:rFonts w:cs="Arial"/>
                <w:b/>
                <w:bCs/>
              </w:rPr>
              <w:t>Rasterpunkt-</w:t>
            </w:r>
            <w:r w:rsidRPr="00CC0F07">
              <w:rPr>
                <w:rFonts w:cs="Arial"/>
                <w:b/>
                <w:bCs/>
              </w:rPr>
              <w:t>Codierung:</w:t>
            </w:r>
          </w:p>
          <w:p w14:paraId="32A3D5D4" w14:textId="77777777" w:rsidR="00704290" w:rsidRDefault="00704290" w:rsidP="00983810">
            <w:pPr>
              <w:rPr>
                <w:rFonts w:cs="Arial"/>
              </w:rPr>
            </w:pPr>
          </w:p>
          <w:p w14:paraId="524F0420" w14:textId="77777777" w:rsidR="00704290" w:rsidRDefault="00704290" w:rsidP="00983810">
            <w:pPr>
              <w:rPr>
                <w:rFonts w:cs="Arial"/>
              </w:rPr>
            </w:pPr>
          </w:p>
        </w:tc>
      </w:tr>
    </w:tbl>
    <w:p w14:paraId="01D2B298" w14:textId="51D9A214" w:rsidR="00704290" w:rsidRDefault="00704290" w:rsidP="00704290">
      <w:pPr>
        <w:rPr>
          <w:rFonts w:cs="Arial"/>
        </w:rPr>
      </w:pPr>
    </w:p>
    <w:p w14:paraId="14F3E67F" w14:textId="77777777" w:rsidR="007A184F" w:rsidRDefault="007A184F" w:rsidP="00704290">
      <w:pPr>
        <w:rPr>
          <w:rFonts w:cs="Arial"/>
        </w:rPr>
      </w:pPr>
    </w:p>
    <w:tbl>
      <w:tblPr>
        <w:tblStyle w:val="Tabellenraster"/>
        <w:tblW w:w="453.1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111"/>
        <w:gridCol w:w="4951"/>
      </w:tblGrid>
      <w:tr w:rsidR="00704290" w14:paraId="62879FD6" w14:textId="77777777" w:rsidTr="008E70B0">
        <w:tc>
          <w:tcPr>
            <w:tcW w:w="205.55pt" w:type="dxa"/>
          </w:tcPr>
          <w:p w14:paraId="0B1A2E70" w14:textId="1EC38B96" w:rsidR="00704290" w:rsidRDefault="00704290" w:rsidP="00983810">
            <w:pPr>
              <w:rPr>
                <w:rFonts w:cs="Arial"/>
                <w:b/>
                <w:bCs/>
              </w:rPr>
            </w:pPr>
            <w:r w:rsidRPr="00F718D6">
              <w:rPr>
                <w:rFonts w:cs="Arial"/>
                <w:b/>
                <w:bCs/>
              </w:rPr>
              <w:t>Eine</w:t>
            </w:r>
            <w:r>
              <w:rPr>
                <w:rFonts w:cs="Arial"/>
                <w:b/>
                <w:bCs/>
              </w:rPr>
              <w:t xml:space="preserve"> Katze</w:t>
            </w:r>
            <w:r w:rsidRPr="00F718D6">
              <w:rPr>
                <w:rFonts w:cs="Arial"/>
                <w:b/>
                <w:bCs/>
              </w:rPr>
              <w:t>:</w:t>
            </w:r>
          </w:p>
          <w:p w14:paraId="73690A75" w14:textId="40816227" w:rsidR="00704290" w:rsidRPr="00F718D6" w:rsidRDefault="00704290" w:rsidP="00983810">
            <w:pPr>
              <w:rPr>
                <w:rFonts w:cs="Arial"/>
                <w:b/>
                <w:bCs/>
              </w:rPr>
            </w:pPr>
          </w:p>
          <w:p w14:paraId="06744188" w14:textId="78254077" w:rsidR="00704290" w:rsidRDefault="00704290" w:rsidP="00983810">
            <w:pPr>
              <w:rPr>
                <w:rFonts w:cs="Arial"/>
              </w:rPr>
            </w:pPr>
            <w:r>
              <w:rPr>
                <w:noProof/>
              </w:rPr>
              <w:drawing>
                <wp:inline distT="0" distB="0" distL="0" distR="0" wp14:anchorId="0CEA8FB4" wp14:editId="7EDBDFC7">
                  <wp:extent cx="1284648" cy="1519805"/>
                  <wp:effectExtent l="0" t="0" r="0" b="4445"/>
                  <wp:docPr id="923093453"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923093453" name=""/>
                          <pic:cNvPicPr/>
                        </pic:nvPicPr>
                        <pic:blipFill>
                          <a:blip r:embed="rId21"/>
                          <a:stretch>
                            <a:fillRect/>
                          </a:stretch>
                        </pic:blipFill>
                        <pic:spPr>
                          <a:xfrm>
                            <a:off x="0" y="0"/>
                            <a:ext cx="1300753" cy="1538858"/>
                          </a:xfrm>
                          <a:prstGeom prst="rect">
                            <a:avLst/>
                          </a:prstGeom>
                        </pic:spPr>
                      </pic:pic>
                    </a:graphicData>
                  </a:graphic>
                </wp:inline>
              </w:drawing>
            </w:r>
          </w:p>
        </w:tc>
        <w:tc>
          <w:tcPr>
            <w:tcW w:w="247.55pt" w:type="dxa"/>
          </w:tcPr>
          <w:p w14:paraId="3502A36A" w14:textId="77777777" w:rsidR="00704290" w:rsidRPr="00CC0F07" w:rsidRDefault="00704290" w:rsidP="00983810">
            <w:pPr>
              <w:rPr>
                <w:rFonts w:cs="Arial"/>
                <w:b/>
                <w:bCs/>
              </w:rPr>
            </w:pPr>
            <w:r>
              <w:rPr>
                <w:rFonts w:cs="Arial"/>
                <w:b/>
                <w:bCs/>
              </w:rPr>
              <w:t>Rasterpunkt-</w:t>
            </w:r>
            <w:r w:rsidRPr="00CC0F07">
              <w:rPr>
                <w:rFonts w:cs="Arial"/>
                <w:b/>
                <w:bCs/>
              </w:rPr>
              <w:t>Codierung:</w:t>
            </w:r>
          </w:p>
          <w:p w14:paraId="4143D9C0" w14:textId="77777777" w:rsidR="00704290" w:rsidRDefault="00704290" w:rsidP="00983810">
            <w:pPr>
              <w:rPr>
                <w:rFonts w:cs="Arial"/>
                <w:b/>
                <w:bCs/>
              </w:rPr>
            </w:pPr>
          </w:p>
          <w:p w14:paraId="63056F31" w14:textId="77777777" w:rsidR="00704290" w:rsidRPr="005565EA" w:rsidRDefault="00704290" w:rsidP="00983810">
            <w:pPr>
              <w:rPr>
                <w:rFonts w:cs="Arial"/>
                <w:b/>
                <w:bCs/>
              </w:rPr>
            </w:pPr>
          </w:p>
        </w:tc>
      </w:tr>
    </w:tbl>
    <w:p w14:paraId="080BCA4F" w14:textId="5C1AD8C9" w:rsidR="00704290" w:rsidRDefault="00704290" w:rsidP="00704290">
      <w:pPr>
        <w:rPr>
          <w:rFonts w:cs="Arial"/>
          <w:b/>
        </w:rPr>
      </w:pPr>
    </w:p>
    <w:p w14:paraId="475CEBF3" w14:textId="77777777" w:rsidR="00704290" w:rsidRDefault="00704290" w:rsidP="00704290">
      <w:pPr>
        <w:rPr>
          <w:rFonts w:cs="Arial"/>
          <w:b/>
        </w:rPr>
      </w:pPr>
    </w:p>
    <w:p w14:paraId="4AFCCF39" w14:textId="77777777" w:rsidR="007A184F" w:rsidRDefault="007A184F">
      <w:pPr>
        <w:rPr>
          <w:b/>
        </w:rPr>
      </w:pPr>
      <w:r>
        <w:rPr>
          <w:b/>
        </w:rPr>
        <w:br w:type="page"/>
      </w:r>
    </w:p>
    <w:p w14:paraId="06A27FB6" w14:textId="6BDE5201" w:rsidR="00F557A8" w:rsidRPr="004A46EE" w:rsidRDefault="00F557A8" w:rsidP="00F557A8">
      <w:pPr>
        <w:rPr>
          <w:b/>
        </w:rPr>
      </w:pPr>
      <w:r>
        <w:rPr>
          <w:b/>
        </w:rPr>
        <w:lastRenderedPageBreak/>
        <w:t>Aufgabe 5</w:t>
      </w:r>
    </w:p>
    <w:p w14:paraId="5656A09F" w14:textId="41C05C84" w:rsidR="00F557A8" w:rsidRDefault="00F557A8" w:rsidP="00F557A8">
      <w:r w:rsidRPr="004A46EE">
        <w:rPr>
          <w:b/>
        </w:rPr>
        <w:t>a)</w:t>
      </w:r>
      <w:r>
        <w:t xml:space="preserve"> Decodiere die Figur </w:t>
      </w:r>
      <w:r w:rsidR="0015262D">
        <w:t xml:space="preserve">in Farbe </w:t>
      </w:r>
      <w:r>
        <w:t>und ändere (durchstreichen, neu schreiben) die entsprechenden Pixel so, dass die Figur nach links unten schaut.</w:t>
      </w:r>
    </w:p>
    <w:p w14:paraId="46D291F8" w14:textId="77777777" w:rsidR="00F557A8" w:rsidRDefault="00F557A8" w:rsidP="00F557A8"/>
    <w:tbl>
      <w:tblPr>
        <w:tblStyle w:val="Tabellenraster"/>
        <w:tblW w:w="0pt" w:type="auto"/>
        <w:tblLook w:firstRow="1" w:lastRow="0" w:firstColumn="1" w:lastColumn="0" w:noHBand="0" w:noVBand="1"/>
      </w:tblPr>
      <w:tblGrid>
        <w:gridCol w:w="4531"/>
        <w:gridCol w:w="4531"/>
      </w:tblGrid>
      <w:tr w:rsidR="0067716A" w14:paraId="613675F4" w14:textId="77777777" w:rsidTr="0067716A">
        <w:tc>
          <w:tcPr>
            <w:tcW w:w="226.55pt" w:type="dxa"/>
          </w:tcPr>
          <w:p w14:paraId="01935D52" w14:textId="77777777" w:rsidR="0067716A" w:rsidRDefault="0067716A" w:rsidP="0067716A">
            <w:r>
              <w:t>rot D5 D6 D7 D8 D9 D10</w:t>
            </w:r>
          </w:p>
          <w:p w14:paraId="0D6FC811" w14:textId="77777777" w:rsidR="0067716A" w:rsidRDefault="0067716A" w:rsidP="0067716A">
            <w:r>
              <w:t>G4 G5 G6 G7 G8 G9 G10</w:t>
            </w:r>
          </w:p>
          <w:p w14:paraId="145AED46" w14:textId="77777777" w:rsidR="0067716A" w:rsidRDefault="0067716A" w:rsidP="0067716A">
            <w:r>
              <w:t>J5 J6 J7 J8 J9 J10</w:t>
            </w:r>
          </w:p>
          <w:p w14:paraId="7F4D6523" w14:textId="77777777" w:rsidR="0067716A" w:rsidRDefault="0067716A" w:rsidP="0067716A">
            <w:r>
              <w:t>E4 F4 H4 I4</w:t>
            </w:r>
          </w:p>
          <w:p w14:paraId="11681995" w14:textId="77777777" w:rsidR="0067716A" w:rsidRDefault="0067716A" w:rsidP="0067716A">
            <w:r>
              <w:t xml:space="preserve">E7 E8 E9 F7 F8 F9 </w:t>
            </w:r>
          </w:p>
          <w:p w14:paraId="572DFBF1" w14:textId="2D28CDB3" w:rsidR="0067716A" w:rsidRDefault="0067716A" w:rsidP="0067716A">
            <w:r>
              <w:t>F10 H7 H8 H9</w:t>
            </w:r>
          </w:p>
          <w:p w14:paraId="1A273754" w14:textId="77777777" w:rsidR="0067716A" w:rsidRDefault="0067716A" w:rsidP="0067716A">
            <w:r>
              <w:t>I7 I8 I9</w:t>
            </w:r>
          </w:p>
          <w:p w14:paraId="5A9DAEA3" w14:textId="6D823EC5" w:rsidR="0067716A" w:rsidRDefault="0067716A" w:rsidP="0067716A">
            <w:r>
              <w:t>schwarz F5 I5</w:t>
            </w:r>
          </w:p>
        </w:tc>
        <w:tc>
          <w:tcPr>
            <w:tcW w:w="226.55pt" w:type="dxa"/>
          </w:tcPr>
          <w:p w14:paraId="6E417BC7" w14:textId="0DBF074F" w:rsidR="0067716A" w:rsidRDefault="0067716A" w:rsidP="00F557A8">
            <w:r>
              <w:rPr>
                <w:noProof/>
              </w:rPr>
              <w:drawing>
                <wp:inline distT="0" distB="0" distL="0" distR="0" wp14:anchorId="74880D88" wp14:editId="6C2D5371">
                  <wp:extent cx="2028825" cy="2028825"/>
                  <wp:effectExtent l="0" t="0" r="9525" b="9525"/>
                  <wp:docPr id="2123278705"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23278705" name=""/>
                          <pic:cNvPicPr/>
                        </pic:nvPicPr>
                        <pic:blipFill>
                          <a:blip r:embed="rId22"/>
                          <a:stretch>
                            <a:fillRect/>
                          </a:stretch>
                        </pic:blipFill>
                        <pic:spPr>
                          <a:xfrm>
                            <a:off x="0" y="0"/>
                            <a:ext cx="2035529" cy="2035529"/>
                          </a:xfrm>
                          <a:prstGeom prst="rect">
                            <a:avLst/>
                          </a:prstGeom>
                        </pic:spPr>
                      </pic:pic>
                    </a:graphicData>
                  </a:graphic>
                </wp:inline>
              </w:drawing>
            </w:r>
          </w:p>
        </w:tc>
      </w:tr>
    </w:tbl>
    <w:p w14:paraId="5A8C8129" w14:textId="77777777" w:rsidR="0067716A" w:rsidRDefault="0067716A" w:rsidP="00F557A8"/>
    <w:p w14:paraId="1736ADA4" w14:textId="77777777" w:rsidR="00F557A8" w:rsidRDefault="00F557A8" w:rsidP="00F557A8">
      <w:r w:rsidRPr="00092C0A">
        <w:rPr>
          <w:b/>
        </w:rPr>
        <w:t>b</w:t>
      </w:r>
      <w:r>
        <w:rPr>
          <w:b/>
          <w:sz w:val="24"/>
        </w:rPr>
        <w:t>)</w:t>
      </w:r>
      <w:r>
        <w:t xml:space="preserve"> Decodiere die Figur und ändere (durchstreichen, neu schreiben) die entsprechenden Pixel so, dass sich der Stock auf der anderen Seite der Figur befindet und von der anderen Hand gehalten wird. </w:t>
      </w:r>
    </w:p>
    <w:p w14:paraId="22005BCB" w14:textId="77777777" w:rsidR="009944C6" w:rsidRDefault="009944C6" w:rsidP="00F557A8"/>
    <w:tbl>
      <w:tblPr>
        <w:tblStyle w:val="Tabellenraster"/>
        <w:tblW w:w="0pt" w:type="auto"/>
        <w:tblLook w:firstRow="1" w:lastRow="0" w:firstColumn="1" w:lastColumn="0" w:noHBand="0" w:noVBand="1"/>
      </w:tblPr>
      <w:tblGrid>
        <w:gridCol w:w="4531"/>
        <w:gridCol w:w="4531"/>
      </w:tblGrid>
      <w:tr w:rsidR="009944C6" w14:paraId="034B18D0" w14:textId="77777777" w:rsidTr="007431F5">
        <w:tc>
          <w:tcPr>
            <w:tcW w:w="226.55pt" w:type="dxa"/>
          </w:tcPr>
          <w:p w14:paraId="7CAD4D13" w14:textId="77777777" w:rsidR="009944C6" w:rsidRDefault="009944C6" w:rsidP="009944C6">
            <w:r>
              <w:t xml:space="preserve">grün B3 C3 C4 C6 D2 D3 D4 D5 </w:t>
            </w:r>
          </w:p>
          <w:p w14:paraId="1F72BB54" w14:textId="77777777" w:rsidR="009944C6" w:rsidRDefault="009944C6" w:rsidP="009944C6">
            <w:r>
              <w:t xml:space="preserve">E2 E4 E5 F2 F3 F4 F5 </w:t>
            </w:r>
          </w:p>
          <w:p w14:paraId="0F894EE0" w14:textId="77777777" w:rsidR="009944C6" w:rsidRDefault="009944C6" w:rsidP="009944C6">
            <w:r>
              <w:t>G2 G4 G5 H2 H3 H4 H5 I3 I4 I6 J3</w:t>
            </w:r>
          </w:p>
          <w:p w14:paraId="21A3942F" w14:textId="77777777" w:rsidR="009944C6" w:rsidRDefault="009944C6" w:rsidP="009944C6">
            <w:r>
              <w:t>schwarz E3 G3</w:t>
            </w:r>
          </w:p>
          <w:p w14:paraId="1B789A61" w14:textId="77777777" w:rsidR="009944C6" w:rsidRDefault="009944C6" w:rsidP="009944C6">
            <w:r>
              <w:t xml:space="preserve">hellbraun D6 D7 D8 E6 E7 E8 G6 G7 G8 H6 H7 H8 </w:t>
            </w:r>
          </w:p>
          <w:p w14:paraId="7CC743C4" w14:textId="77777777" w:rsidR="009944C6" w:rsidRDefault="009944C6" w:rsidP="009944C6">
            <w:r>
              <w:t>dunkelbraun F6 F7 F8 J6 J7 J8</w:t>
            </w:r>
          </w:p>
          <w:p w14:paraId="457912AA" w14:textId="02CE4EE5" w:rsidR="009944C6" w:rsidRDefault="009944C6" w:rsidP="007431F5"/>
        </w:tc>
        <w:tc>
          <w:tcPr>
            <w:tcW w:w="226.55pt" w:type="dxa"/>
          </w:tcPr>
          <w:p w14:paraId="50CDD401" w14:textId="77777777" w:rsidR="009944C6" w:rsidRDefault="009944C6" w:rsidP="007431F5">
            <w:r>
              <w:rPr>
                <w:noProof/>
              </w:rPr>
              <w:drawing>
                <wp:inline distT="0" distB="0" distL="0" distR="0" wp14:anchorId="73038CFF" wp14:editId="599B5C73">
                  <wp:extent cx="2038350" cy="2038350"/>
                  <wp:effectExtent l="0" t="0" r="0" b="0"/>
                  <wp:docPr id="535460501"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23278705" name=""/>
                          <pic:cNvPicPr/>
                        </pic:nvPicPr>
                        <pic:blipFill>
                          <a:blip r:embed="rId22"/>
                          <a:stretch>
                            <a:fillRect/>
                          </a:stretch>
                        </pic:blipFill>
                        <pic:spPr>
                          <a:xfrm>
                            <a:off x="0" y="0"/>
                            <a:ext cx="2045087" cy="2045087"/>
                          </a:xfrm>
                          <a:prstGeom prst="rect">
                            <a:avLst/>
                          </a:prstGeom>
                        </pic:spPr>
                      </pic:pic>
                    </a:graphicData>
                  </a:graphic>
                </wp:inline>
              </w:drawing>
            </w:r>
          </w:p>
        </w:tc>
      </w:tr>
    </w:tbl>
    <w:p w14:paraId="099B859A" w14:textId="77777777" w:rsidR="009944C6" w:rsidRDefault="009944C6" w:rsidP="00F557A8"/>
    <w:p w14:paraId="6EE5E695" w14:textId="77777777" w:rsidR="00F557A8" w:rsidRPr="00B56B37" w:rsidRDefault="00F557A8" w:rsidP="00F557A8">
      <w:pPr>
        <w:rPr>
          <w:b/>
        </w:rPr>
      </w:pPr>
      <w:r w:rsidRPr="00B56B37">
        <w:rPr>
          <w:b/>
        </w:rPr>
        <w:t xml:space="preserve">Hausaufgabe </w:t>
      </w:r>
    </w:p>
    <w:p w14:paraId="04CBC676" w14:textId="7DF674AF" w:rsidR="00F557A8" w:rsidRDefault="00B56B37" w:rsidP="00F557A8">
      <w:r>
        <w:rPr>
          <w:b/>
        </w:rPr>
        <w:t>c</w:t>
      </w:r>
      <w:r w:rsidR="00F557A8" w:rsidRPr="00092C0A">
        <w:rPr>
          <w:b/>
        </w:rPr>
        <w:t>)</w:t>
      </w:r>
      <w:r w:rsidR="00F557A8">
        <w:t xml:space="preserve"> Tetris</w:t>
      </w:r>
      <w:r w:rsidR="009C36D7">
        <w:t>: d</w:t>
      </w:r>
      <w:r w:rsidR="009C36D7">
        <w:t>ecodiere d</w:t>
      </w:r>
      <w:r w:rsidR="009C36D7">
        <w:t>as Spielfeld</w:t>
      </w:r>
      <w:r w:rsidR="009C36D7">
        <w:t xml:space="preserve"> und ändere (durchstreichen, neu schreiben) die entsprechenden Pixel so, dass</w:t>
      </w:r>
      <w:r w:rsidR="00F557A8">
        <w:t xml:space="preserve"> der fallende rote Stein gerade nach unten gefallen </w:t>
      </w:r>
      <w:r w:rsidR="009C36D7">
        <w:t xml:space="preserve">ist und auf dem grünen und braunen Stein bündig aufsitzt. </w:t>
      </w:r>
    </w:p>
    <w:p w14:paraId="5F5F9119" w14:textId="77777777" w:rsidR="00B56B37" w:rsidRDefault="00B56B37" w:rsidP="00F557A8"/>
    <w:tbl>
      <w:tblPr>
        <w:tblStyle w:val="Tabellenraster"/>
        <w:tblW w:w="0pt" w:type="auto"/>
        <w:tblLook w:firstRow="1" w:lastRow="0" w:firstColumn="1" w:lastColumn="0" w:noHBand="0" w:noVBand="1"/>
      </w:tblPr>
      <w:tblGrid>
        <w:gridCol w:w="4531"/>
        <w:gridCol w:w="4531"/>
      </w:tblGrid>
      <w:tr w:rsidR="00B56B37" w14:paraId="07421026" w14:textId="77777777" w:rsidTr="007431F5">
        <w:tc>
          <w:tcPr>
            <w:tcW w:w="226.55pt" w:type="dxa"/>
          </w:tcPr>
          <w:p w14:paraId="7D8D26F6" w14:textId="77777777" w:rsidR="009C36D7" w:rsidRDefault="009C36D7" w:rsidP="009C36D7">
            <w:r>
              <w:t>schwarz A10 B10 C10 D10 E10 F10 G10 H10</w:t>
            </w:r>
          </w:p>
          <w:p w14:paraId="2B1CB0F7" w14:textId="77777777" w:rsidR="009C36D7" w:rsidRDefault="009C36D7" w:rsidP="009C36D7">
            <w:r>
              <w:t>rot B2 B3 C3 C4</w:t>
            </w:r>
          </w:p>
          <w:p w14:paraId="06BDC87A" w14:textId="77777777" w:rsidR="009C36D7" w:rsidRDefault="009C36D7" w:rsidP="009C36D7">
            <w:r>
              <w:t xml:space="preserve">grün A8 A9 B8 B9 </w:t>
            </w:r>
          </w:p>
          <w:p w14:paraId="39C0B481" w14:textId="77777777" w:rsidR="009C36D7" w:rsidRDefault="009C36D7" w:rsidP="009C36D7">
            <w:r>
              <w:t>braun C9 D9 E9 F9</w:t>
            </w:r>
          </w:p>
          <w:p w14:paraId="30D99DF1" w14:textId="77777777" w:rsidR="009C36D7" w:rsidRDefault="009C36D7" w:rsidP="009C36D7">
            <w:r>
              <w:t>orange H4 H5 G5 G6 F8 G8 G9 H9</w:t>
            </w:r>
          </w:p>
          <w:p w14:paraId="1248E534" w14:textId="278D01AA" w:rsidR="00B56B37" w:rsidRDefault="009C36D7" w:rsidP="009C36D7">
            <w:r>
              <w:t>blau G7 H7 H6 H8</w:t>
            </w:r>
          </w:p>
        </w:tc>
        <w:tc>
          <w:tcPr>
            <w:tcW w:w="226.55pt" w:type="dxa"/>
          </w:tcPr>
          <w:p w14:paraId="118DC819" w14:textId="77777777" w:rsidR="00B56B37" w:rsidRDefault="00B56B37" w:rsidP="007431F5">
            <w:r>
              <w:rPr>
                <w:noProof/>
              </w:rPr>
              <w:drawing>
                <wp:inline distT="0" distB="0" distL="0" distR="0" wp14:anchorId="0C72239A" wp14:editId="2F616E45">
                  <wp:extent cx="1990725" cy="1990725"/>
                  <wp:effectExtent l="0" t="0" r="9525" b="9525"/>
                  <wp:docPr id="1429431238"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23278705" name=""/>
                          <pic:cNvPicPr/>
                        </pic:nvPicPr>
                        <pic:blipFill>
                          <a:blip r:embed="rId22"/>
                          <a:stretch>
                            <a:fillRect/>
                          </a:stretch>
                        </pic:blipFill>
                        <pic:spPr>
                          <a:xfrm>
                            <a:off x="0" y="0"/>
                            <a:ext cx="1997302" cy="1997302"/>
                          </a:xfrm>
                          <a:prstGeom prst="rect">
                            <a:avLst/>
                          </a:prstGeom>
                        </pic:spPr>
                      </pic:pic>
                    </a:graphicData>
                  </a:graphic>
                </wp:inline>
              </w:drawing>
            </w:r>
          </w:p>
        </w:tc>
      </w:tr>
    </w:tbl>
    <w:p w14:paraId="07B4AB33" w14:textId="77777777" w:rsidR="00B56B37" w:rsidRDefault="00B56B37" w:rsidP="00F557A8"/>
    <w:p w14:paraId="626BEDB8" w14:textId="36C93AE8" w:rsidR="00F557A8" w:rsidRDefault="007A184F" w:rsidP="00F557A8">
      <w:r>
        <w:rPr>
          <w:b/>
        </w:rPr>
        <w:lastRenderedPageBreak/>
        <w:t>d</w:t>
      </w:r>
      <w:r w:rsidR="00F557A8" w:rsidRPr="00092C0A">
        <w:rPr>
          <w:b/>
        </w:rPr>
        <w:t>)</w:t>
      </w:r>
      <w:r w:rsidR="00F557A8">
        <w:t xml:space="preserve"> Decodiere die Figur. Der obere Zipfel der Mütze zeigt nach links.</w:t>
      </w:r>
      <w:r w:rsidR="00F557A8" w:rsidRPr="00092C0A">
        <w:t xml:space="preserve"> </w:t>
      </w:r>
      <w:r w:rsidR="00F557A8">
        <w:t>Ändere (durchstreichen, neu schreiben) die entsprechenden Pixel so, dass der obere Zipfel nach rechs zeigt.</w:t>
      </w:r>
    </w:p>
    <w:p w14:paraId="2293BF7D" w14:textId="77777777" w:rsidR="0037316C" w:rsidRDefault="0037316C" w:rsidP="00F557A8"/>
    <w:tbl>
      <w:tblPr>
        <w:tblStyle w:val="Tabellenraster"/>
        <w:tblW w:w="0pt" w:type="auto"/>
        <w:tblLook w:firstRow="1" w:lastRow="0" w:firstColumn="1" w:lastColumn="0" w:noHBand="0" w:noVBand="1"/>
      </w:tblPr>
      <w:tblGrid>
        <w:gridCol w:w="4531"/>
        <w:gridCol w:w="4531"/>
      </w:tblGrid>
      <w:tr w:rsidR="0037316C" w14:paraId="54008187" w14:textId="77777777" w:rsidTr="007431F5">
        <w:tc>
          <w:tcPr>
            <w:tcW w:w="226.55pt" w:type="dxa"/>
          </w:tcPr>
          <w:p w14:paraId="25CFC1F9" w14:textId="77777777" w:rsidR="00B16008" w:rsidRPr="00B16008" w:rsidRDefault="00B16008" w:rsidP="00B16008">
            <w:r w:rsidRPr="00B16008">
              <w:t xml:space="preserve">B8 B9 C7 C8 C9 C10 D2 D5 D6 D7 D9 D10 E2 E3 E4 E5 E7 E10 F3 F4 F5 F6 F7 F10 G4 G5  G7 G10 H5 H6 H7 H9 H10 I7 I8 I9 I10 J8 J9 </w:t>
            </w:r>
          </w:p>
          <w:p w14:paraId="068C628A" w14:textId="1925E06D" w:rsidR="0037316C" w:rsidRDefault="0037316C" w:rsidP="007431F5"/>
        </w:tc>
        <w:tc>
          <w:tcPr>
            <w:tcW w:w="226.55pt" w:type="dxa"/>
          </w:tcPr>
          <w:p w14:paraId="52AD0E0A" w14:textId="77777777" w:rsidR="0037316C" w:rsidRDefault="0037316C" w:rsidP="007431F5">
            <w:r>
              <w:rPr>
                <w:noProof/>
              </w:rPr>
              <w:drawing>
                <wp:inline distT="0" distB="0" distL="0" distR="0" wp14:anchorId="32760776" wp14:editId="18F38C5B">
                  <wp:extent cx="2152650" cy="2152650"/>
                  <wp:effectExtent l="0" t="0" r="0" b="0"/>
                  <wp:docPr id="2087695048" name="Grafi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23278705" name=""/>
                          <pic:cNvPicPr/>
                        </pic:nvPicPr>
                        <pic:blipFill>
                          <a:blip r:embed="rId22"/>
                          <a:stretch>
                            <a:fillRect/>
                          </a:stretch>
                        </pic:blipFill>
                        <pic:spPr>
                          <a:xfrm>
                            <a:off x="0" y="0"/>
                            <a:ext cx="2159764" cy="2159764"/>
                          </a:xfrm>
                          <a:prstGeom prst="rect">
                            <a:avLst/>
                          </a:prstGeom>
                        </pic:spPr>
                      </pic:pic>
                    </a:graphicData>
                  </a:graphic>
                </wp:inline>
              </w:drawing>
            </w:r>
          </w:p>
        </w:tc>
      </w:tr>
    </w:tbl>
    <w:p w14:paraId="39F6819B" w14:textId="77777777" w:rsidR="0037316C" w:rsidRDefault="0037316C" w:rsidP="00F557A8"/>
    <w:p w14:paraId="12A5DCB1" w14:textId="77777777" w:rsidR="0037316C" w:rsidRDefault="0037316C" w:rsidP="00F557A8"/>
    <w:p w14:paraId="660CEDA8" w14:textId="77777777" w:rsidR="007A184F" w:rsidRDefault="007A184F" w:rsidP="00F557A8"/>
    <w:p w14:paraId="5C6CDEBA" w14:textId="286FD6F3" w:rsidR="00EF74EB" w:rsidRPr="007A184F" w:rsidRDefault="007A184F" w:rsidP="00EF74EB">
      <w:pPr>
        <w:rPr>
          <w:b/>
        </w:rPr>
      </w:pPr>
      <w:r w:rsidRPr="007A184F">
        <w:rPr>
          <w:b/>
        </w:rPr>
        <w:t>Aufgabe 6</w:t>
      </w:r>
    </w:p>
    <w:p w14:paraId="57A97510" w14:textId="2F353CF2" w:rsidR="00EF74EB" w:rsidRDefault="007A184F" w:rsidP="00EF74EB">
      <w:pPr>
        <w:rPr>
          <w:rFonts w:cs="Arial"/>
        </w:rPr>
      </w:pPr>
      <w:r w:rsidRPr="007A184F">
        <w:rPr>
          <w:rFonts w:cs="Arial"/>
          <w:b/>
        </w:rPr>
        <w:t>a)</w:t>
      </w:r>
      <w:r>
        <w:rPr>
          <w:rFonts w:cs="Arial"/>
        </w:rPr>
        <w:t xml:space="preserve"> </w:t>
      </w:r>
      <w:r w:rsidR="00EF74EB" w:rsidRPr="002D4C8B">
        <w:rPr>
          <w:rFonts w:cs="Arial"/>
        </w:rPr>
        <w:t>Fülle die Lücken mit den passenden Begriffen</w:t>
      </w:r>
      <w:r w:rsidR="00EF74EB">
        <w:rPr>
          <w:rFonts w:cs="Arial"/>
        </w:rPr>
        <w:t xml:space="preserve">: Tabelle, </w:t>
      </w:r>
      <w:r w:rsidR="00EF74EB" w:rsidRPr="002D4C8B">
        <w:rPr>
          <w:rFonts w:cs="Arial"/>
        </w:rPr>
        <w:t>Pixel,</w:t>
      </w:r>
      <w:r w:rsidR="00EF74EB">
        <w:rPr>
          <w:rFonts w:cs="Arial"/>
        </w:rPr>
        <w:t xml:space="preserve"> Kombination</w:t>
      </w:r>
      <w:r w:rsidR="00EF74EB" w:rsidRPr="002D4C8B">
        <w:rPr>
          <w:rFonts w:cs="Arial"/>
        </w:rPr>
        <w:t>, Buchstaben, Zahlen.</w:t>
      </w:r>
    </w:p>
    <w:p w14:paraId="1AFCCB72" w14:textId="77777777" w:rsidR="00EF74EB" w:rsidRPr="002D4C8B" w:rsidRDefault="00EF74EB" w:rsidP="00EF74EB">
      <w:pPr>
        <w:rPr>
          <w:rFonts w:cs="Arial"/>
        </w:rPr>
      </w:pPr>
    </w:p>
    <w:p w14:paraId="03EAA09D" w14:textId="77777777" w:rsidR="00B43001" w:rsidRDefault="00B43001" w:rsidP="00B43001">
      <w:pPr>
        <w:rPr>
          <w:rFonts w:cs="Arial"/>
        </w:rPr>
      </w:pPr>
      <w:r w:rsidRPr="002D4C8B">
        <w:rPr>
          <w:rFonts w:cs="Arial"/>
        </w:rPr>
        <w:t>In der Raster</w:t>
      </w:r>
      <w:r>
        <w:rPr>
          <w:rFonts w:cs="Arial"/>
        </w:rPr>
        <w:t>pixel-C</w:t>
      </w:r>
      <w:r w:rsidRPr="002D4C8B">
        <w:rPr>
          <w:rFonts w:cs="Arial"/>
        </w:rPr>
        <w:t>odierung wird ein Bild in eine</w:t>
      </w:r>
      <w:r>
        <w:rPr>
          <w:rFonts w:cs="Arial"/>
        </w:rPr>
        <w:t>r</w:t>
      </w:r>
      <w:r w:rsidRPr="002D4C8B">
        <w:rPr>
          <w:rFonts w:cs="Arial"/>
        </w:rPr>
        <w:t xml:space="preserve"> __</w:t>
      </w:r>
      <w:r>
        <w:rPr>
          <w:rFonts w:cs="Arial"/>
        </w:rPr>
        <w:t>__________</w:t>
      </w:r>
      <w:r w:rsidRPr="002D4C8B">
        <w:rPr>
          <w:rFonts w:cs="Arial"/>
        </w:rPr>
        <w:t xml:space="preserve">_______ dargestellt, </w:t>
      </w:r>
    </w:p>
    <w:p w14:paraId="5B204C46" w14:textId="77777777" w:rsidR="00B43001" w:rsidRDefault="00B43001" w:rsidP="00B43001">
      <w:pPr>
        <w:rPr>
          <w:rFonts w:cs="Arial"/>
        </w:rPr>
      </w:pPr>
    </w:p>
    <w:p w14:paraId="011AFDD6" w14:textId="77777777" w:rsidR="00B43001" w:rsidRDefault="00B43001" w:rsidP="00B43001">
      <w:pPr>
        <w:rPr>
          <w:rFonts w:cs="Arial"/>
        </w:rPr>
      </w:pPr>
      <w:r w:rsidRPr="002D4C8B">
        <w:rPr>
          <w:rFonts w:cs="Arial"/>
        </w:rPr>
        <w:t>bei dem die Spalten durch ____</w:t>
      </w:r>
      <w:r>
        <w:rPr>
          <w:rFonts w:cs="Arial"/>
        </w:rPr>
        <w:t>________</w:t>
      </w:r>
      <w:r w:rsidRPr="002D4C8B">
        <w:rPr>
          <w:rFonts w:cs="Arial"/>
        </w:rPr>
        <w:t>_____ und die Zeilen durch _________</w:t>
      </w:r>
      <w:r>
        <w:rPr>
          <w:rFonts w:cs="Arial"/>
        </w:rPr>
        <w:t>_______</w:t>
      </w:r>
    </w:p>
    <w:p w14:paraId="0388BD82" w14:textId="77777777" w:rsidR="00B43001" w:rsidRDefault="00B43001" w:rsidP="00B43001">
      <w:pPr>
        <w:rPr>
          <w:rFonts w:cs="Arial"/>
        </w:rPr>
      </w:pPr>
    </w:p>
    <w:p w14:paraId="2FDAD1A3" w14:textId="77777777" w:rsidR="00B43001" w:rsidRDefault="00B43001" w:rsidP="00B43001">
      <w:pPr>
        <w:rPr>
          <w:rFonts w:cs="Arial"/>
        </w:rPr>
      </w:pPr>
      <w:r w:rsidRPr="002D4C8B">
        <w:rPr>
          <w:rFonts w:cs="Arial"/>
        </w:rPr>
        <w:t>repräsentiert werden. Jedes ________</w:t>
      </w:r>
      <w:r>
        <w:rPr>
          <w:rFonts w:cs="Arial"/>
        </w:rPr>
        <w:t>_______</w:t>
      </w:r>
      <w:r w:rsidRPr="002D4C8B">
        <w:rPr>
          <w:rFonts w:cs="Arial"/>
        </w:rPr>
        <w:t>_ wird durch ein</w:t>
      </w:r>
      <w:r>
        <w:rPr>
          <w:rFonts w:cs="Arial"/>
        </w:rPr>
        <w:t>e</w:t>
      </w:r>
      <w:r w:rsidRPr="002D4C8B">
        <w:rPr>
          <w:rFonts w:cs="Arial"/>
        </w:rPr>
        <w:t xml:space="preserve"> </w:t>
      </w:r>
      <w:r>
        <w:rPr>
          <w:rFonts w:cs="Arial"/>
        </w:rPr>
        <w:t>_________</w:t>
      </w:r>
      <w:r w:rsidRPr="002D4C8B">
        <w:rPr>
          <w:rFonts w:cs="Arial"/>
        </w:rPr>
        <w:t xml:space="preserve">_________ </w:t>
      </w:r>
    </w:p>
    <w:p w14:paraId="78A91C08" w14:textId="77777777" w:rsidR="00B43001" w:rsidRDefault="00B43001" w:rsidP="00B43001">
      <w:pPr>
        <w:rPr>
          <w:rFonts w:cs="Arial"/>
        </w:rPr>
      </w:pPr>
    </w:p>
    <w:p w14:paraId="0AA55A34" w14:textId="77777777" w:rsidR="00B43001" w:rsidRDefault="00B43001" w:rsidP="00B43001">
      <w:pPr>
        <w:rPr>
          <w:rFonts w:cs="Arial"/>
        </w:rPr>
      </w:pPr>
      <w:r w:rsidRPr="002D4C8B">
        <w:rPr>
          <w:rFonts w:cs="Arial"/>
        </w:rPr>
        <w:t>aus Buchstabe und Zahl identifiziert.</w:t>
      </w:r>
    </w:p>
    <w:p w14:paraId="250CCD0C" w14:textId="77777777" w:rsidR="00EF74EB" w:rsidRDefault="00EF74EB" w:rsidP="00EF74EB">
      <w:pPr>
        <w:rPr>
          <w:rFonts w:cs="Arial"/>
        </w:rPr>
      </w:pPr>
    </w:p>
    <w:p w14:paraId="586DC42E" w14:textId="77777777" w:rsidR="008924F9" w:rsidRPr="002D4C8B" w:rsidRDefault="008924F9" w:rsidP="00EF74EB">
      <w:pPr>
        <w:rPr>
          <w:rFonts w:cs="Arial"/>
        </w:rPr>
      </w:pPr>
    </w:p>
    <w:p w14:paraId="77230006" w14:textId="1BA2B879" w:rsidR="00EF74EB" w:rsidRPr="002D4C8B" w:rsidRDefault="00EF74EB" w:rsidP="00EF74EB">
      <w:pPr>
        <w:rPr>
          <w:rFonts w:cs="Arial"/>
          <w:b/>
          <w:bCs/>
        </w:rPr>
      </w:pPr>
      <w:r>
        <w:rPr>
          <w:rFonts w:cs="Arial"/>
          <w:b/>
          <w:bCs/>
        </w:rPr>
        <w:t>H</w:t>
      </w:r>
      <w:r w:rsidR="00AD281A">
        <w:rPr>
          <w:rFonts w:cs="Arial"/>
          <w:b/>
          <w:bCs/>
        </w:rPr>
        <w:t>ausaufgabe</w:t>
      </w:r>
    </w:p>
    <w:p w14:paraId="14C4EF00" w14:textId="0BBD4F78" w:rsidR="00EF74EB" w:rsidRDefault="00AD281A" w:rsidP="00EF74EB">
      <w:pPr>
        <w:rPr>
          <w:rFonts w:cs="Arial"/>
        </w:rPr>
      </w:pPr>
      <w:r w:rsidRPr="00AD281A">
        <w:rPr>
          <w:rFonts w:cs="Arial"/>
          <w:b/>
        </w:rPr>
        <w:t>b)</w:t>
      </w:r>
      <w:r>
        <w:rPr>
          <w:rFonts w:cs="Arial"/>
        </w:rPr>
        <w:t xml:space="preserve"> </w:t>
      </w:r>
      <w:r w:rsidR="00EF74EB" w:rsidRPr="002D4C8B">
        <w:rPr>
          <w:rFonts w:cs="Arial"/>
        </w:rPr>
        <w:t>Fülle</w:t>
      </w:r>
      <w:r w:rsidR="00EF74EB">
        <w:rPr>
          <w:rFonts w:cs="Arial"/>
        </w:rPr>
        <w:t xml:space="preserve"> </w:t>
      </w:r>
      <w:r w:rsidR="00EF74EB" w:rsidRPr="002D4C8B">
        <w:rPr>
          <w:rFonts w:cs="Arial"/>
        </w:rPr>
        <w:t xml:space="preserve">die Lücken mit den passenden Begriffen: </w:t>
      </w:r>
      <w:r w:rsidR="00EF74EB">
        <w:rPr>
          <w:rFonts w:cs="Arial"/>
        </w:rPr>
        <w:t xml:space="preserve">Bild, </w:t>
      </w:r>
      <w:r w:rsidR="00EF74EB" w:rsidRPr="002D4C8B">
        <w:rPr>
          <w:rFonts w:cs="Arial"/>
        </w:rPr>
        <w:t xml:space="preserve">gefärbt, </w:t>
      </w:r>
      <w:r w:rsidR="00EF74EB">
        <w:rPr>
          <w:rFonts w:cs="Arial"/>
        </w:rPr>
        <w:t xml:space="preserve">weiß, </w:t>
      </w:r>
      <w:r w:rsidR="00EF74EB" w:rsidRPr="002D4C8B">
        <w:rPr>
          <w:rFonts w:cs="Arial"/>
        </w:rPr>
        <w:t>effizient</w:t>
      </w:r>
      <w:r w:rsidR="00EF74EB">
        <w:rPr>
          <w:rFonts w:cs="Arial"/>
        </w:rPr>
        <w:t>, gespeichert</w:t>
      </w:r>
    </w:p>
    <w:p w14:paraId="59491AFC" w14:textId="77777777" w:rsidR="00EF74EB" w:rsidRPr="002D4C8B" w:rsidRDefault="00EF74EB" w:rsidP="00EF74EB">
      <w:pPr>
        <w:rPr>
          <w:rFonts w:cs="Arial"/>
        </w:rPr>
      </w:pPr>
    </w:p>
    <w:p w14:paraId="57E16F17" w14:textId="3FCB3F46" w:rsidR="00B43001" w:rsidRDefault="00EF74EB" w:rsidP="00EF74EB">
      <w:pPr>
        <w:rPr>
          <w:rFonts w:cs="Arial"/>
        </w:rPr>
      </w:pPr>
      <w:r w:rsidRPr="002D4C8B">
        <w:rPr>
          <w:rFonts w:cs="Arial"/>
        </w:rPr>
        <w:t>Um ein _</w:t>
      </w:r>
      <w:r w:rsidR="00B43001">
        <w:rPr>
          <w:rFonts w:cs="Arial"/>
        </w:rPr>
        <w:t>_________</w:t>
      </w:r>
      <w:r w:rsidRPr="002D4C8B">
        <w:rPr>
          <w:rFonts w:cs="Arial"/>
        </w:rPr>
        <w:t>________ darzustellen, werden nur die Pixel ___</w:t>
      </w:r>
      <w:r w:rsidR="00B43001">
        <w:rPr>
          <w:rFonts w:cs="Arial"/>
        </w:rPr>
        <w:t>________</w:t>
      </w:r>
      <w:r w:rsidRPr="002D4C8B">
        <w:rPr>
          <w:rFonts w:cs="Arial"/>
        </w:rPr>
        <w:t xml:space="preserve">______, </w:t>
      </w:r>
    </w:p>
    <w:p w14:paraId="1B77701F" w14:textId="77777777" w:rsidR="00B43001" w:rsidRDefault="00B43001" w:rsidP="00EF74EB">
      <w:pPr>
        <w:rPr>
          <w:rFonts w:cs="Arial"/>
        </w:rPr>
      </w:pPr>
    </w:p>
    <w:p w14:paraId="07912A4F" w14:textId="77777777" w:rsidR="00B43001" w:rsidRDefault="00EF74EB" w:rsidP="00EF74EB">
      <w:pPr>
        <w:rPr>
          <w:rFonts w:cs="Arial"/>
        </w:rPr>
      </w:pPr>
      <w:r w:rsidRPr="002D4C8B">
        <w:rPr>
          <w:rFonts w:cs="Arial"/>
        </w:rPr>
        <w:t>die</w:t>
      </w:r>
      <w:r>
        <w:rPr>
          <w:rFonts w:cs="Arial"/>
        </w:rPr>
        <w:t xml:space="preserve"> nicht ________</w:t>
      </w:r>
      <w:r w:rsidR="00B43001">
        <w:rPr>
          <w:rFonts w:cs="Arial"/>
        </w:rPr>
        <w:t>_______</w:t>
      </w:r>
      <w:r>
        <w:rPr>
          <w:rFonts w:cs="Arial"/>
        </w:rPr>
        <w:t xml:space="preserve"> sind. </w:t>
      </w:r>
      <w:r w:rsidRPr="002D4C8B">
        <w:rPr>
          <w:rFonts w:cs="Arial"/>
        </w:rPr>
        <w:t xml:space="preserve"> D</w:t>
      </w:r>
      <w:r>
        <w:rPr>
          <w:rFonts w:cs="Arial"/>
        </w:rPr>
        <w:t>as</w:t>
      </w:r>
      <w:r w:rsidRPr="002D4C8B">
        <w:rPr>
          <w:rFonts w:cs="Arial"/>
        </w:rPr>
        <w:t xml:space="preserve"> macht die Raster</w:t>
      </w:r>
      <w:r>
        <w:rPr>
          <w:rFonts w:cs="Arial"/>
        </w:rPr>
        <w:t>pixel</w:t>
      </w:r>
      <w:r w:rsidRPr="002D4C8B">
        <w:rPr>
          <w:rFonts w:cs="Arial"/>
        </w:rPr>
        <w:t xml:space="preserve">codierung besonders </w:t>
      </w:r>
    </w:p>
    <w:p w14:paraId="519176EA" w14:textId="77777777" w:rsidR="00B43001" w:rsidRDefault="00B43001" w:rsidP="00EF74EB">
      <w:pPr>
        <w:rPr>
          <w:rFonts w:cs="Arial"/>
        </w:rPr>
      </w:pPr>
    </w:p>
    <w:p w14:paraId="649D269D" w14:textId="3330E5AB" w:rsidR="00EF74EB" w:rsidRDefault="00EF74EB" w:rsidP="00EF74EB">
      <w:pPr>
        <w:rPr>
          <w:rFonts w:cs="Arial"/>
          <w:b/>
          <w:bCs/>
        </w:rPr>
      </w:pPr>
      <w:r w:rsidRPr="002D4C8B">
        <w:rPr>
          <w:rFonts w:cs="Arial"/>
        </w:rPr>
        <w:t>_____</w:t>
      </w:r>
      <w:r w:rsidR="00B43001">
        <w:rPr>
          <w:rFonts w:cs="Arial"/>
        </w:rPr>
        <w:t>_______</w:t>
      </w:r>
      <w:r w:rsidRPr="002D4C8B">
        <w:rPr>
          <w:rFonts w:cs="Arial"/>
        </w:rPr>
        <w:t xml:space="preserve">____, da nur relevante Informationen </w:t>
      </w:r>
      <w:r w:rsidR="00B43001">
        <w:rPr>
          <w:rFonts w:cs="Arial"/>
        </w:rPr>
        <w:t>________</w:t>
      </w:r>
      <w:r>
        <w:rPr>
          <w:rFonts w:cs="Arial"/>
        </w:rPr>
        <w:t>____________</w:t>
      </w:r>
      <w:r w:rsidRPr="002D4C8B">
        <w:rPr>
          <w:rFonts w:cs="Arial"/>
        </w:rPr>
        <w:t xml:space="preserve"> werden. </w:t>
      </w:r>
    </w:p>
    <w:p w14:paraId="3CA2F2B6" w14:textId="77777777" w:rsidR="00EF74EB" w:rsidRDefault="00EF74EB" w:rsidP="00EF74EB">
      <w:pPr>
        <w:rPr>
          <w:rFonts w:cs="Arial"/>
          <w:b/>
          <w:bCs/>
        </w:rPr>
      </w:pPr>
    </w:p>
    <w:p w14:paraId="17CFFA0C" w14:textId="77777777" w:rsidR="008924F9" w:rsidRDefault="008924F9" w:rsidP="00EF74EB">
      <w:pPr>
        <w:rPr>
          <w:rFonts w:cs="Arial"/>
          <w:b/>
          <w:bCs/>
        </w:rPr>
      </w:pPr>
    </w:p>
    <w:p w14:paraId="62665FC8" w14:textId="4E6A658A" w:rsidR="00EF74EB" w:rsidRDefault="00AD281A" w:rsidP="00EF74EB">
      <w:pPr>
        <w:rPr>
          <w:rFonts w:cs="Arial"/>
        </w:rPr>
      </w:pPr>
      <w:r w:rsidRPr="00AD281A">
        <w:rPr>
          <w:rFonts w:cs="Arial"/>
          <w:b/>
        </w:rPr>
        <w:t>c)</w:t>
      </w:r>
      <w:r>
        <w:rPr>
          <w:rFonts w:cs="Arial"/>
        </w:rPr>
        <w:t xml:space="preserve"> </w:t>
      </w:r>
      <w:r w:rsidR="00EF74EB" w:rsidRPr="002D4C8B">
        <w:rPr>
          <w:rFonts w:cs="Arial"/>
        </w:rPr>
        <w:t>Fülle</w:t>
      </w:r>
      <w:r w:rsidR="00EF74EB">
        <w:rPr>
          <w:rFonts w:cs="Arial"/>
        </w:rPr>
        <w:t xml:space="preserve"> </w:t>
      </w:r>
      <w:r w:rsidR="00EF74EB" w:rsidRPr="002D4C8B">
        <w:rPr>
          <w:rFonts w:cs="Arial"/>
        </w:rPr>
        <w:t xml:space="preserve">die Lücken mit den passenden Begriffen: Speicherplatz, </w:t>
      </w:r>
      <w:r w:rsidR="00EF74EB">
        <w:rPr>
          <w:rFonts w:cs="Arial"/>
        </w:rPr>
        <w:t>Informationen, Kombinationen, Buchstaben, Zahlen, identifiziert</w:t>
      </w:r>
    </w:p>
    <w:p w14:paraId="0C75568C" w14:textId="77777777" w:rsidR="00EF74EB" w:rsidRPr="002D4C8B" w:rsidRDefault="00EF74EB" w:rsidP="00EF74EB">
      <w:pPr>
        <w:rPr>
          <w:rFonts w:cs="Arial"/>
        </w:rPr>
      </w:pPr>
    </w:p>
    <w:p w14:paraId="77A9E653" w14:textId="77777777" w:rsidR="00B43001" w:rsidRDefault="00EF74EB" w:rsidP="00EF74EB">
      <w:pPr>
        <w:rPr>
          <w:rFonts w:cs="Arial"/>
        </w:rPr>
      </w:pPr>
      <w:r w:rsidRPr="002D4C8B">
        <w:rPr>
          <w:rFonts w:cs="Arial"/>
        </w:rPr>
        <w:t>Die Rasterpunktcodierung spart _____</w:t>
      </w:r>
      <w:r w:rsidR="00B43001">
        <w:rPr>
          <w:rFonts w:cs="Arial"/>
        </w:rPr>
        <w:t>________</w:t>
      </w:r>
      <w:r w:rsidRPr="002D4C8B">
        <w:rPr>
          <w:rFonts w:cs="Arial"/>
        </w:rPr>
        <w:t>____, da nu</w:t>
      </w:r>
      <w:r>
        <w:rPr>
          <w:rFonts w:cs="Arial"/>
        </w:rPr>
        <w:t>r</w:t>
      </w:r>
      <w:r w:rsidRPr="002D4C8B">
        <w:rPr>
          <w:rFonts w:cs="Arial"/>
        </w:rPr>
        <w:t xml:space="preserve"> relevante </w:t>
      </w:r>
      <w:r w:rsidR="00B43001">
        <w:rPr>
          <w:rFonts w:cs="Arial"/>
        </w:rPr>
        <w:t>______</w:t>
      </w:r>
      <w:r w:rsidRPr="002D4C8B">
        <w:rPr>
          <w:rFonts w:cs="Arial"/>
        </w:rPr>
        <w:t>_________</w:t>
      </w:r>
    </w:p>
    <w:p w14:paraId="373FD9FA" w14:textId="77777777" w:rsidR="00B43001" w:rsidRDefault="00B43001" w:rsidP="00EF74EB">
      <w:pPr>
        <w:rPr>
          <w:rFonts w:cs="Arial"/>
        </w:rPr>
      </w:pPr>
    </w:p>
    <w:p w14:paraId="28E4989C" w14:textId="77777777" w:rsidR="00B43001" w:rsidRDefault="00EF74EB" w:rsidP="00EF74EB">
      <w:pPr>
        <w:rPr>
          <w:rFonts w:cs="Arial"/>
        </w:rPr>
      </w:pPr>
      <w:r w:rsidRPr="002D4C8B">
        <w:rPr>
          <w:rFonts w:cs="Arial"/>
        </w:rPr>
        <w:t xml:space="preserve">gespeichert werden. Durch die Verwendung von </w:t>
      </w:r>
      <w:r w:rsidR="00B43001">
        <w:rPr>
          <w:rFonts w:cs="Arial"/>
        </w:rPr>
        <w:t>__________</w:t>
      </w:r>
      <w:r w:rsidRPr="002D4C8B">
        <w:rPr>
          <w:rFonts w:cs="Arial"/>
        </w:rPr>
        <w:t xml:space="preserve">_________ </w:t>
      </w:r>
      <w:r w:rsidR="00B43001">
        <w:rPr>
          <w:rFonts w:cs="Arial"/>
        </w:rPr>
        <w:t xml:space="preserve"> </w:t>
      </w:r>
      <w:r>
        <w:rPr>
          <w:rFonts w:cs="Arial"/>
        </w:rPr>
        <w:t>aus</w:t>
      </w:r>
    </w:p>
    <w:p w14:paraId="1A409AD3" w14:textId="77777777" w:rsidR="00B43001" w:rsidRDefault="00EF74EB" w:rsidP="00EF74EB">
      <w:pPr>
        <w:rPr>
          <w:rFonts w:cs="Arial"/>
        </w:rPr>
      </w:pPr>
      <w:r>
        <w:rPr>
          <w:rFonts w:cs="Arial"/>
        </w:rPr>
        <w:t xml:space="preserve"> </w:t>
      </w:r>
    </w:p>
    <w:p w14:paraId="08E68EED" w14:textId="77777777" w:rsidR="00B43001" w:rsidRDefault="00B43001" w:rsidP="00EF74EB">
      <w:pPr>
        <w:rPr>
          <w:rFonts w:cs="Arial"/>
        </w:rPr>
      </w:pPr>
      <w:r>
        <w:rPr>
          <w:rFonts w:cs="Arial"/>
        </w:rPr>
        <w:t>___________</w:t>
      </w:r>
      <w:r w:rsidR="00EF74EB">
        <w:rPr>
          <w:rFonts w:cs="Arial"/>
        </w:rPr>
        <w:t>________ und _________</w:t>
      </w:r>
      <w:r>
        <w:rPr>
          <w:rFonts w:cs="Arial"/>
        </w:rPr>
        <w:t>_____</w:t>
      </w:r>
      <w:r w:rsidR="00EF74EB">
        <w:rPr>
          <w:rFonts w:cs="Arial"/>
        </w:rPr>
        <w:t xml:space="preserve"> </w:t>
      </w:r>
      <w:r w:rsidR="00EF74EB" w:rsidRPr="002D4C8B">
        <w:rPr>
          <w:rFonts w:cs="Arial"/>
        </w:rPr>
        <w:t>können einzelne Pixel _______</w:t>
      </w:r>
      <w:r>
        <w:rPr>
          <w:rFonts w:cs="Arial"/>
        </w:rPr>
        <w:t>______</w:t>
      </w:r>
      <w:r w:rsidR="00EF74EB" w:rsidRPr="002D4C8B">
        <w:rPr>
          <w:rFonts w:cs="Arial"/>
        </w:rPr>
        <w:t>__</w:t>
      </w:r>
    </w:p>
    <w:p w14:paraId="4CA05010" w14:textId="77777777" w:rsidR="00B43001" w:rsidRDefault="00B43001" w:rsidP="00EF74EB">
      <w:pPr>
        <w:rPr>
          <w:rFonts w:cs="Arial"/>
        </w:rPr>
      </w:pPr>
    </w:p>
    <w:p w14:paraId="2C9F1184" w14:textId="571BF439" w:rsidR="004D20BB" w:rsidRPr="00B43001" w:rsidRDefault="00EF74EB" w:rsidP="00527E1E">
      <w:pPr>
        <w:rPr>
          <w:rFonts w:cs="Arial"/>
        </w:rPr>
      </w:pPr>
      <w:r w:rsidRPr="002D4C8B">
        <w:rPr>
          <w:rFonts w:cs="Arial"/>
        </w:rPr>
        <w:t xml:space="preserve"> werden. </w:t>
      </w:r>
    </w:p>
    <w:sectPr w:rsidR="004D20BB" w:rsidRPr="00B43001">
      <w:headerReference w:type="default" r:id="rId23"/>
      <w:footerReference w:type="even" r:id="rId24"/>
      <w:footerReference w:type="default" r:id="rId25"/>
      <w:pgSz w:w="595.30pt" w:h="841.90pt"/>
      <w:pgMar w:top="70.85pt" w:right="70.85pt" w:bottom="56.70pt" w:left="70.85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58B78D3" w14:textId="77777777" w:rsidR="008D5F4E" w:rsidRDefault="008D5F4E">
      <w:r>
        <w:separator/>
      </w:r>
    </w:p>
  </w:endnote>
  <w:endnote w:type="continuationSeparator" w:id="0">
    <w:p w14:paraId="09C12209" w14:textId="77777777" w:rsidR="008D5F4E" w:rsidRDefault="008D5F4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D4FA47E" w14:textId="77777777" w:rsidR="00904DD4" w:rsidRDefault="00904DD4" w:rsidP="003305E4">
    <w:pPr>
      <w:pStyle w:val="Fuzeile"/>
      <w:framePr w:wrap="around" w:vAnchor="text" w:hAnchor="margin" w:xAlign="center" w:y="0.05pt"/>
      <w:rPr>
        <w:rStyle w:val="Seitenzahl"/>
      </w:rPr>
    </w:pPr>
    <w:r>
      <w:rPr>
        <w:rStyle w:val="Seitenzahl"/>
      </w:rPr>
      <w:fldChar w:fldCharType="begin"/>
    </w:r>
    <w:r>
      <w:rPr>
        <w:rStyle w:val="Seitenzahl"/>
      </w:rPr>
      <w:instrText xml:space="preserve">PAGE  </w:instrText>
    </w:r>
    <w:r>
      <w:rPr>
        <w:rStyle w:val="Seitenzahl"/>
      </w:rPr>
      <w:fldChar w:fldCharType="end"/>
    </w:r>
  </w:p>
  <w:p w14:paraId="736662DE" w14:textId="77777777" w:rsidR="00904DD4" w:rsidRDefault="00904DD4">
    <w:pPr>
      <w:pStyle w:val="Fuzeile"/>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sdt>
    <w:sdtPr>
      <w:id w:val="698132155"/>
      <w:docPartObj>
        <w:docPartGallery w:val="Page Numbers (Bottom of Page)"/>
        <w:docPartUnique/>
      </w:docPartObj>
    </w:sdtPr>
    <w:sdtContent>
      <w:p w14:paraId="4BFFF8BF" w14:textId="4D56C4F3" w:rsidR="006D665B" w:rsidRDefault="006D665B" w:rsidP="006D665B">
        <w:pPr>
          <w:pStyle w:val="Fuzeile"/>
          <w:pBdr>
            <w:top w:val="single" w:sz="4" w:space="1" w:color="auto"/>
          </w:pBdr>
          <w:jc w:val="center"/>
        </w:pPr>
        <w:r>
          <w:fldChar w:fldCharType="begin"/>
        </w:r>
        <w:r>
          <w:instrText>PAGE   \* MERGEFORMAT</w:instrText>
        </w:r>
        <w:r>
          <w:fldChar w:fldCharType="separate"/>
        </w:r>
        <w:r>
          <w:t>2</w:t>
        </w:r>
        <w:r>
          <w:fldChar w:fldCharType="end"/>
        </w:r>
      </w:p>
    </w:sdtContent>
  </w:sdt>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0D8D3D4" w14:textId="77777777" w:rsidR="008D5F4E" w:rsidRDefault="008D5F4E">
      <w:r>
        <w:separator/>
      </w:r>
    </w:p>
  </w:footnote>
  <w:footnote w:type="continuationSeparator" w:id="0">
    <w:p w14:paraId="4D52EB02" w14:textId="77777777" w:rsidR="008D5F4E" w:rsidRDefault="008D5F4E">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235"/>
      <w:gridCol w:w="7827"/>
    </w:tblGrid>
    <w:tr w:rsidR="00394AB2" w:rsidRPr="0086050F" w14:paraId="66C94921" w14:textId="77777777" w:rsidTr="00394AB2">
      <w:trPr>
        <w:trHeight w:val="412"/>
      </w:trPr>
      <w:tc>
        <w:tcPr>
          <w:tcW w:w="61.75pt" w:type="dxa"/>
          <w:vMerge w:val="restart"/>
          <w:vAlign w:val="center"/>
        </w:tcPr>
        <w:p w14:paraId="13A6DA7D" w14:textId="77777777" w:rsidR="00394AB2" w:rsidRPr="0086050F" w:rsidRDefault="00557C86" w:rsidP="00394AB2">
          <w:pPr>
            <w:pStyle w:val="Kopfzeile"/>
            <w:jc w:val="center"/>
            <w:rPr>
              <w:rFonts w:cs="Arial"/>
              <w:szCs w:val="22"/>
            </w:rPr>
          </w:pPr>
          <w:bookmarkStart w:id="0" w:name="_Hlk205554472"/>
          <w:r>
            <w:rPr>
              <w:noProof/>
            </w:rPr>
            <w:drawing>
              <wp:anchor distT="0" distB="0" distL="114300" distR="114300" simplePos="0" relativeHeight="251658240" behindDoc="1" locked="0" layoutInCell="1" allowOverlap="1" wp14:anchorId="618A07B4" wp14:editId="075670E4">
                <wp:simplePos x="0" y="0"/>
                <wp:positionH relativeFrom="column">
                  <wp:posOffset>59690</wp:posOffset>
                </wp:positionH>
                <wp:positionV relativeFrom="paragraph">
                  <wp:posOffset>-17780</wp:posOffset>
                </wp:positionV>
                <wp:extent cx="528320" cy="528320"/>
                <wp:effectExtent l="0" t="0" r="5080" b="5080"/>
                <wp:wrapNone/>
                <wp:docPr id="2" name="Grafik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391.35pt" w:type="dxa"/>
          <w:vAlign w:val="center"/>
        </w:tcPr>
        <w:p w14:paraId="0318BAF7" w14:textId="14022EEB" w:rsidR="00394AB2" w:rsidRPr="00371635" w:rsidRDefault="008C7D4D" w:rsidP="00394AB2">
          <w:pPr>
            <w:pStyle w:val="Kopfzeile"/>
            <w:rPr>
              <w:rFonts w:cs="Arial"/>
              <w:sz w:val="28"/>
              <w:szCs w:val="28"/>
            </w:rPr>
          </w:pPr>
          <w:r>
            <w:rPr>
              <w:rFonts w:cs="Arial"/>
              <w:sz w:val="28"/>
              <w:szCs w:val="28"/>
            </w:rPr>
            <w:t>Information und Daten</w:t>
          </w:r>
        </w:p>
      </w:tc>
    </w:tr>
    <w:tr w:rsidR="00557C86" w:rsidRPr="0086050F" w14:paraId="6C2239BA" w14:textId="77777777" w:rsidTr="00B203D8">
      <w:trPr>
        <w:trHeight w:val="349"/>
      </w:trPr>
      <w:tc>
        <w:tcPr>
          <w:tcW w:w="61.75pt" w:type="dxa"/>
          <w:vMerge/>
          <w:vAlign w:val="center"/>
        </w:tcPr>
        <w:p w14:paraId="5307680E" w14:textId="77777777" w:rsidR="00557C86" w:rsidRPr="0086050F" w:rsidRDefault="00557C86" w:rsidP="00394AB2">
          <w:pPr>
            <w:pStyle w:val="Kopfzeile"/>
            <w:jc w:val="center"/>
            <w:rPr>
              <w:rFonts w:cs="Arial"/>
              <w:szCs w:val="22"/>
            </w:rPr>
          </w:pPr>
        </w:p>
      </w:tc>
      <w:tc>
        <w:tcPr>
          <w:tcW w:w="391.35pt" w:type="dxa"/>
          <w:vAlign w:val="center"/>
        </w:tcPr>
        <w:p w14:paraId="5E2FD599" w14:textId="530CDFB0" w:rsidR="00C107F8" w:rsidRPr="0086050F" w:rsidRDefault="00DD7150" w:rsidP="00394AB2">
          <w:pPr>
            <w:pStyle w:val="Kopfzeile"/>
            <w:rPr>
              <w:rFonts w:cs="Arial"/>
              <w:szCs w:val="22"/>
            </w:rPr>
          </w:pPr>
          <w:r>
            <w:rPr>
              <w:rFonts w:cs="Arial"/>
              <w:szCs w:val="22"/>
            </w:rPr>
            <w:t>Raste</w:t>
          </w:r>
          <w:r w:rsidR="00A6596A">
            <w:rPr>
              <w:rFonts w:cs="Arial"/>
              <w:szCs w:val="22"/>
            </w:rPr>
            <w:t>pixel</w:t>
          </w:r>
          <w:r>
            <w:rPr>
              <w:rFonts w:cs="Arial"/>
              <w:szCs w:val="22"/>
            </w:rPr>
            <w:t>-Codierung</w:t>
          </w:r>
        </w:p>
      </w:tc>
    </w:tr>
    <w:bookmarkEnd w:id="0"/>
  </w:tbl>
  <w:p w14:paraId="780D8B07" w14:textId="77777777" w:rsidR="00394AB2" w:rsidRDefault="00394AB2">
    <w:pPr>
      <w:pStyle w:val="Kopfzeile"/>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ttachedTemplate r:id="rId1"/>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drawingGridHorizontalSpacing w:val="2.85pt"/>
  <w:drawingGridVerticalSpacing w:val="2.8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29B"/>
    <w:rsid w:val="0000038C"/>
    <w:rsid w:val="0000094D"/>
    <w:rsid w:val="00003E59"/>
    <w:rsid w:val="0000531D"/>
    <w:rsid w:val="0003295D"/>
    <w:rsid w:val="00035F90"/>
    <w:rsid w:val="000378D0"/>
    <w:rsid w:val="0004481B"/>
    <w:rsid w:val="000550D9"/>
    <w:rsid w:val="00055151"/>
    <w:rsid w:val="00064301"/>
    <w:rsid w:val="000664D1"/>
    <w:rsid w:val="00077C3C"/>
    <w:rsid w:val="000807FD"/>
    <w:rsid w:val="00080D0C"/>
    <w:rsid w:val="00094981"/>
    <w:rsid w:val="000A5C71"/>
    <w:rsid w:val="000C3BE0"/>
    <w:rsid w:val="000D65E0"/>
    <w:rsid w:val="000E43E0"/>
    <w:rsid w:val="0010170A"/>
    <w:rsid w:val="00101ADA"/>
    <w:rsid w:val="00101CF9"/>
    <w:rsid w:val="00102603"/>
    <w:rsid w:val="0010760A"/>
    <w:rsid w:val="00113CE9"/>
    <w:rsid w:val="001145FA"/>
    <w:rsid w:val="001150EE"/>
    <w:rsid w:val="00121528"/>
    <w:rsid w:val="00140042"/>
    <w:rsid w:val="00152503"/>
    <w:rsid w:val="0015262D"/>
    <w:rsid w:val="0015383F"/>
    <w:rsid w:val="0017181D"/>
    <w:rsid w:val="001774C2"/>
    <w:rsid w:val="00180BA0"/>
    <w:rsid w:val="00182893"/>
    <w:rsid w:val="001911CA"/>
    <w:rsid w:val="001939C0"/>
    <w:rsid w:val="001A5601"/>
    <w:rsid w:val="001A7242"/>
    <w:rsid w:val="001A7EF1"/>
    <w:rsid w:val="001C3A28"/>
    <w:rsid w:val="001D5062"/>
    <w:rsid w:val="001D5336"/>
    <w:rsid w:val="001E1B20"/>
    <w:rsid w:val="001F0C92"/>
    <w:rsid w:val="00201F03"/>
    <w:rsid w:val="00202A02"/>
    <w:rsid w:val="00207E01"/>
    <w:rsid w:val="0021016F"/>
    <w:rsid w:val="00216CDB"/>
    <w:rsid w:val="00234147"/>
    <w:rsid w:val="00243FCF"/>
    <w:rsid w:val="0024648F"/>
    <w:rsid w:val="00254572"/>
    <w:rsid w:val="00263259"/>
    <w:rsid w:val="0027003D"/>
    <w:rsid w:val="002727B7"/>
    <w:rsid w:val="0027436A"/>
    <w:rsid w:val="0029502B"/>
    <w:rsid w:val="00295D1B"/>
    <w:rsid w:val="002A0F8B"/>
    <w:rsid w:val="002A233A"/>
    <w:rsid w:val="002A620B"/>
    <w:rsid w:val="002B77FA"/>
    <w:rsid w:val="002C0595"/>
    <w:rsid w:val="002D0F07"/>
    <w:rsid w:val="002D4279"/>
    <w:rsid w:val="002D4C8B"/>
    <w:rsid w:val="002D5552"/>
    <w:rsid w:val="002D72DC"/>
    <w:rsid w:val="002E20A5"/>
    <w:rsid w:val="002F681C"/>
    <w:rsid w:val="003018AD"/>
    <w:rsid w:val="00303437"/>
    <w:rsid w:val="00303DCB"/>
    <w:rsid w:val="00313B64"/>
    <w:rsid w:val="003161F4"/>
    <w:rsid w:val="00316565"/>
    <w:rsid w:val="00316749"/>
    <w:rsid w:val="003216EA"/>
    <w:rsid w:val="003305E4"/>
    <w:rsid w:val="003472E4"/>
    <w:rsid w:val="00350333"/>
    <w:rsid w:val="00357594"/>
    <w:rsid w:val="00367BFE"/>
    <w:rsid w:val="0037316C"/>
    <w:rsid w:val="00394AB2"/>
    <w:rsid w:val="00394E63"/>
    <w:rsid w:val="003A0773"/>
    <w:rsid w:val="003A104A"/>
    <w:rsid w:val="003A73BF"/>
    <w:rsid w:val="003B0CC6"/>
    <w:rsid w:val="003B5A30"/>
    <w:rsid w:val="003B6A79"/>
    <w:rsid w:val="003B75D7"/>
    <w:rsid w:val="003C570E"/>
    <w:rsid w:val="003C7C13"/>
    <w:rsid w:val="003D2509"/>
    <w:rsid w:val="003F0D4C"/>
    <w:rsid w:val="00401856"/>
    <w:rsid w:val="00404958"/>
    <w:rsid w:val="00405FD6"/>
    <w:rsid w:val="0041685D"/>
    <w:rsid w:val="00422E32"/>
    <w:rsid w:val="00436345"/>
    <w:rsid w:val="0044138A"/>
    <w:rsid w:val="00443776"/>
    <w:rsid w:val="004454C6"/>
    <w:rsid w:val="00445846"/>
    <w:rsid w:val="00447F27"/>
    <w:rsid w:val="004512E4"/>
    <w:rsid w:val="004578BA"/>
    <w:rsid w:val="00474208"/>
    <w:rsid w:val="0049055D"/>
    <w:rsid w:val="00490C6E"/>
    <w:rsid w:val="004A3E39"/>
    <w:rsid w:val="004A419C"/>
    <w:rsid w:val="004A4827"/>
    <w:rsid w:val="004B0713"/>
    <w:rsid w:val="004B2939"/>
    <w:rsid w:val="004B4938"/>
    <w:rsid w:val="004C0768"/>
    <w:rsid w:val="004C09C0"/>
    <w:rsid w:val="004C14F7"/>
    <w:rsid w:val="004C6440"/>
    <w:rsid w:val="004D20BB"/>
    <w:rsid w:val="004D70DF"/>
    <w:rsid w:val="004E1FF0"/>
    <w:rsid w:val="004F1875"/>
    <w:rsid w:val="004F199E"/>
    <w:rsid w:val="00511CF6"/>
    <w:rsid w:val="00513E54"/>
    <w:rsid w:val="00527E1E"/>
    <w:rsid w:val="00532176"/>
    <w:rsid w:val="00536C8D"/>
    <w:rsid w:val="00551D98"/>
    <w:rsid w:val="00556D6F"/>
    <w:rsid w:val="005573A7"/>
    <w:rsid w:val="00557C86"/>
    <w:rsid w:val="00561DE9"/>
    <w:rsid w:val="00566DDE"/>
    <w:rsid w:val="00573198"/>
    <w:rsid w:val="00580B6D"/>
    <w:rsid w:val="0058129B"/>
    <w:rsid w:val="005812E1"/>
    <w:rsid w:val="00581A37"/>
    <w:rsid w:val="005937E6"/>
    <w:rsid w:val="005B102C"/>
    <w:rsid w:val="005C7671"/>
    <w:rsid w:val="005D09AA"/>
    <w:rsid w:val="005D5FCE"/>
    <w:rsid w:val="005E3C32"/>
    <w:rsid w:val="005F1184"/>
    <w:rsid w:val="00603322"/>
    <w:rsid w:val="00607F41"/>
    <w:rsid w:val="006128AA"/>
    <w:rsid w:val="00617A8F"/>
    <w:rsid w:val="00620F6E"/>
    <w:rsid w:val="0062687B"/>
    <w:rsid w:val="00633531"/>
    <w:rsid w:val="00651AB9"/>
    <w:rsid w:val="00664E5F"/>
    <w:rsid w:val="0067716A"/>
    <w:rsid w:val="00686858"/>
    <w:rsid w:val="006A0EDF"/>
    <w:rsid w:val="006A157F"/>
    <w:rsid w:val="006A73EB"/>
    <w:rsid w:val="006B228B"/>
    <w:rsid w:val="006B5FBD"/>
    <w:rsid w:val="006B778F"/>
    <w:rsid w:val="006C4CB8"/>
    <w:rsid w:val="006D1E6F"/>
    <w:rsid w:val="006D4027"/>
    <w:rsid w:val="006D583C"/>
    <w:rsid w:val="006D665B"/>
    <w:rsid w:val="006D6787"/>
    <w:rsid w:val="006E367A"/>
    <w:rsid w:val="006E6857"/>
    <w:rsid w:val="006F1AA0"/>
    <w:rsid w:val="006F2477"/>
    <w:rsid w:val="006F54AD"/>
    <w:rsid w:val="00704290"/>
    <w:rsid w:val="007160CA"/>
    <w:rsid w:val="00720FE3"/>
    <w:rsid w:val="00727880"/>
    <w:rsid w:val="007314FC"/>
    <w:rsid w:val="00732C6B"/>
    <w:rsid w:val="00733939"/>
    <w:rsid w:val="0074101D"/>
    <w:rsid w:val="00742FB5"/>
    <w:rsid w:val="00757B3D"/>
    <w:rsid w:val="00781A23"/>
    <w:rsid w:val="00783C65"/>
    <w:rsid w:val="007907C8"/>
    <w:rsid w:val="00793904"/>
    <w:rsid w:val="00795D82"/>
    <w:rsid w:val="007A184F"/>
    <w:rsid w:val="007C39A2"/>
    <w:rsid w:val="007C490A"/>
    <w:rsid w:val="007C50B4"/>
    <w:rsid w:val="007C7B96"/>
    <w:rsid w:val="007D17F4"/>
    <w:rsid w:val="007E0043"/>
    <w:rsid w:val="007E3A58"/>
    <w:rsid w:val="007E76F6"/>
    <w:rsid w:val="007F04B1"/>
    <w:rsid w:val="00810DB0"/>
    <w:rsid w:val="008222EF"/>
    <w:rsid w:val="00827E0F"/>
    <w:rsid w:val="00831239"/>
    <w:rsid w:val="00835C5E"/>
    <w:rsid w:val="00847941"/>
    <w:rsid w:val="008519AE"/>
    <w:rsid w:val="00853587"/>
    <w:rsid w:val="00862E51"/>
    <w:rsid w:val="008659E3"/>
    <w:rsid w:val="00885ED7"/>
    <w:rsid w:val="00887D2F"/>
    <w:rsid w:val="008915C2"/>
    <w:rsid w:val="008924F9"/>
    <w:rsid w:val="00892687"/>
    <w:rsid w:val="0089724F"/>
    <w:rsid w:val="008A172B"/>
    <w:rsid w:val="008A2122"/>
    <w:rsid w:val="008B3D11"/>
    <w:rsid w:val="008C1B43"/>
    <w:rsid w:val="008C1B45"/>
    <w:rsid w:val="008C7D4D"/>
    <w:rsid w:val="008D5F4E"/>
    <w:rsid w:val="008E072C"/>
    <w:rsid w:val="008E3ABF"/>
    <w:rsid w:val="008E70B0"/>
    <w:rsid w:val="008E71F3"/>
    <w:rsid w:val="008F09B2"/>
    <w:rsid w:val="008F13B9"/>
    <w:rsid w:val="009020D1"/>
    <w:rsid w:val="00904DD4"/>
    <w:rsid w:val="00907B4B"/>
    <w:rsid w:val="0091340D"/>
    <w:rsid w:val="00913B5A"/>
    <w:rsid w:val="00922BCB"/>
    <w:rsid w:val="00930260"/>
    <w:rsid w:val="0093528D"/>
    <w:rsid w:val="00942207"/>
    <w:rsid w:val="00944665"/>
    <w:rsid w:val="00954094"/>
    <w:rsid w:val="00970B44"/>
    <w:rsid w:val="0098001F"/>
    <w:rsid w:val="00991D4E"/>
    <w:rsid w:val="009944C6"/>
    <w:rsid w:val="009A135E"/>
    <w:rsid w:val="009B023B"/>
    <w:rsid w:val="009B0D6D"/>
    <w:rsid w:val="009B0FF2"/>
    <w:rsid w:val="009B29FB"/>
    <w:rsid w:val="009B7C8C"/>
    <w:rsid w:val="009C2CAE"/>
    <w:rsid w:val="009C36D7"/>
    <w:rsid w:val="009C736C"/>
    <w:rsid w:val="009D2357"/>
    <w:rsid w:val="009D2401"/>
    <w:rsid w:val="009D539F"/>
    <w:rsid w:val="009D6C91"/>
    <w:rsid w:val="009F4461"/>
    <w:rsid w:val="00A027FF"/>
    <w:rsid w:val="00A118BC"/>
    <w:rsid w:val="00A133D0"/>
    <w:rsid w:val="00A151C8"/>
    <w:rsid w:val="00A151CE"/>
    <w:rsid w:val="00A15594"/>
    <w:rsid w:val="00A17EA4"/>
    <w:rsid w:val="00A24636"/>
    <w:rsid w:val="00A247A8"/>
    <w:rsid w:val="00A25CC9"/>
    <w:rsid w:val="00A43F25"/>
    <w:rsid w:val="00A65588"/>
    <w:rsid w:val="00A6596A"/>
    <w:rsid w:val="00A72617"/>
    <w:rsid w:val="00A90D51"/>
    <w:rsid w:val="00AA2EF6"/>
    <w:rsid w:val="00AA7474"/>
    <w:rsid w:val="00AB0913"/>
    <w:rsid w:val="00AB1F6A"/>
    <w:rsid w:val="00AB7ED9"/>
    <w:rsid w:val="00AD0376"/>
    <w:rsid w:val="00AD281A"/>
    <w:rsid w:val="00AF084C"/>
    <w:rsid w:val="00AF1FE7"/>
    <w:rsid w:val="00B01DF2"/>
    <w:rsid w:val="00B03361"/>
    <w:rsid w:val="00B03E1F"/>
    <w:rsid w:val="00B10C87"/>
    <w:rsid w:val="00B16008"/>
    <w:rsid w:val="00B245A2"/>
    <w:rsid w:val="00B26314"/>
    <w:rsid w:val="00B333A3"/>
    <w:rsid w:val="00B43001"/>
    <w:rsid w:val="00B56B37"/>
    <w:rsid w:val="00B62691"/>
    <w:rsid w:val="00B67709"/>
    <w:rsid w:val="00B70196"/>
    <w:rsid w:val="00B84D6E"/>
    <w:rsid w:val="00B85509"/>
    <w:rsid w:val="00B85766"/>
    <w:rsid w:val="00B91A4F"/>
    <w:rsid w:val="00BA003B"/>
    <w:rsid w:val="00BB30FD"/>
    <w:rsid w:val="00BB3658"/>
    <w:rsid w:val="00BB70C5"/>
    <w:rsid w:val="00BC7815"/>
    <w:rsid w:val="00BD1A2D"/>
    <w:rsid w:val="00BD2198"/>
    <w:rsid w:val="00BD6229"/>
    <w:rsid w:val="00BE0707"/>
    <w:rsid w:val="00BE7164"/>
    <w:rsid w:val="00BF2AE4"/>
    <w:rsid w:val="00C0291A"/>
    <w:rsid w:val="00C07F81"/>
    <w:rsid w:val="00C107F8"/>
    <w:rsid w:val="00C10CDF"/>
    <w:rsid w:val="00C14ACB"/>
    <w:rsid w:val="00C1780D"/>
    <w:rsid w:val="00C34F2E"/>
    <w:rsid w:val="00C36DD5"/>
    <w:rsid w:val="00C40282"/>
    <w:rsid w:val="00C428D7"/>
    <w:rsid w:val="00C57D8F"/>
    <w:rsid w:val="00C61E18"/>
    <w:rsid w:val="00C67111"/>
    <w:rsid w:val="00C71479"/>
    <w:rsid w:val="00C74CD4"/>
    <w:rsid w:val="00C80971"/>
    <w:rsid w:val="00C932DD"/>
    <w:rsid w:val="00C94F31"/>
    <w:rsid w:val="00CA1292"/>
    <w:rsid w:val="00CA2132"/>
    <w:rsid w:val="00CA6D13"/>
    <w:rsid w:val="00CB7FD7"/>
    <w:rsid w:val="00CE0E69"/>
    <w:rsid w:val="00CE47CA"/>
    <w:rsid w:val="00CE55BA"/>
    <w:rsid w:val="00CF71C1"/>
    <w:rsid w:val="00D02034"/>
    <w:rsid w:val="00D072BD"/>
    <w:rsid w:val="00D17E9F"/>
    <w:rsid w:val="00D20A6E"/>
    <w:rsid w:val="00D246F5"/>
    <w:rsid w:val="00D26036"/>
    <w:rsid w:val="00D40EA5"/>
    <w:rsid w:val="00D47AD0"/>
    <w:rsid w:val="00D525FA"/>
    <w:rsid w:val="00D549CD"/>
    <w:rsid w:val="00D604C1"/>
    <w:rsid w:val="00D91202"/>
    <w:rsid w:val="00D96D11"/>
    <w:rsid w:val="00DB6622"/>
    <w:rsid w:val="00DD59D1"/>
    <w:rsid w:val="00DD6890"/>
    <w:rsid w:val="00DD7150"/>
    <w:rsid w:val="00DD7DB1"/>
    <w:rsid w:val="00DF2F7B"/>
    <w:rsid w:val="00DF4C1B"/>
    <w:rsid w:val="00DF7682"/>
    <w:rsid w:val="00DF7BA2"/>
    <w:rsid w:val="00E0059E"/>
    <w:rsid w:val="00E01A7C"/>
    <w:rsid w:val="00E020A1"/>
    <w:rsid w:val="00E12470"/>
    <w:rsid w:val="00E32B29"/>
    <w:rsid w:val="00E750B9"/>
    <w:rsid w:val="00E91D23"/>
    <w:rsid w:val="00E94F1D"/>
    <w:rsid w:val="00E95A0B"/>
    <w:rsid w:val="00EC3010"/>
    <w:rsid w:val="00EC5501"/>
    <w:rsid w:val="00ED23D6"/>
    <w:rsid w:val="00ED3941"/>
    <w:rsid w:val="00EE1140"/>
    <w:rsid w:val="00EE15E3"/>
    <w:rsid w:val="00EE2356"/>
    <w:rsid w:val="00EF74EB"/>
    <w:rsid w:val="00EF7FC8"/>
    <w:rsid w:val="00F0558F"/>
    <w:rsid w:val="00F075FD"/>
    <w:rsid w:val="00F10586"/>
    <w:rsid w:val="00F11CC8"/>
    <w:rsid w:val="00F14482"/>
    <w:rsid w:val="00F3418F"/>
    <w:rsid w:val="00F34AB7"/>
    <w:rsid w:val="00F557A8"/>
    <w:rsid w:val="00F55C23"/>
    <w:rsid w:val="00F6018F"/>
    <w:rsid w:val="00F64D3F"/>
    <w:rsid w:val="00F719A7"/>
    <w:rsid w:val="00F73FDA"/>
    <w:rsid w:val="00F741AD"/>
    <w:rsid w:val="00F7700B"/>
    <w:rsid w:val="00F83720"/>
    <w:rsid w:val="00F87253"/>
    <w:rsid w:val="00F87432"/>
    <w:rsid w:val="00F9408A"/>
    <w:rsid w:val="00F941D8"/>
    <w:rsid w:val="00FB1503"/>
    <w:rsid w:val="00FB2965"/>
    <w:rsid w:val="00FC11B8"/>
    <w:rsid w:val="00FC1652"/>
    <w:rsid w:val="00FD5A7F"/>
    <w:rsid w:val="00FE3FB4"/>
    <w:rsid w:val="00FF059B"/>
    <w:rsid w:val="00FF0EAD"/>
    <w:rsid w:val="00FF59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3B816FA"/>
  <w15:chartTrackingRefBased/>
  <w15:docId w15:val="{A19D93EB-CA94-4DDB-A7EF-8778B5FBC96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13B5A"/>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pt" w:type="dxa"/>
      <w:tblCellMar>
        <w:top w:w="0pt" w:type="dxa"/>
        <w:start w:w="5.40pt" w:type="dxa"/>
        <w:bottom w:w="0pt" w:type="dxa"/>
        <w:end w:w="5.40pt" w:type="dxa"/>
      </w:tblCellMar>
    </w:tblPr>
  </w:style>
  <w:style w:type="numbering" w:default="1" w:styleId="KeineListe">
    <w:name w:val="No List"/>
    <w:uiPriority w:val="99"/>
    <w:semiHidden/>
    <w:unhideWhenUsed/>
  </w:style>
  <w:style w:type="paragraph" w:styleId="Kopfzeile">
    <w:name w:val="header"/>
    <w:basedOn w:val="Standard"/>
    <w:rsid w:val="0044138A"/>
    <w:pPr>
      <w:tabs>
        <w:tab w:val="center" w:pos="226.80pt"/>
        <w:tab w:val="end" w:pos="453.60pt"/>
      </w:tabs>
    </w:pPr>
  </w:style>
  <w:style w:type="paragraph" w:styleId="Fuzeile">
    <w:name w:val="footer"/>
    <w:basedOn w:val="Standard"/>
    <w:link w:val="FuzeileZchn"/>
    <w:uiPriority w:val="99"/>
    <w:rsid w:val="0044138A"/>
    <w:pPr>
      <w:tabs>
        <w:tab w:val="center" w:pos="226.80pt"/>
        <w:tab w:val="end" w:pos="453.60pt"/>
      </w:tabs>
    </w:pPr>
  </w:style>
  <w:style w:type="table" w:styleId="Tabellenraster">
    <w:name w:val="Table Grid"/>
    <w:basedOn w:val="NormaleTabelle"/>
    <w:uiPriority w:val="39"/>
    <w:rsid w:val="0044138A"/>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StandardWeb">
    <w:name w:val="Normal (Web)"/>
    <w:basedOn w:val="Standard"/>
    <w:uiPriority w:val="99"/>
    <w:rsid w:val="00FB2965"/>
    <w:pPr>
      <w:spacing w:before="5pt" w:beforeAutospacing="1" w:after="5pt" w:afterAutospacing="1"/>
    </w:pPr>
    <w:rPr>
      <w:rFonts w:ascii="Times New Roman" w:hAnsi="Times New Roman"/>
      <w:sz w:val="24"/>
    </w:rPr>
  </w:style>
  <w:style w:type="character" w:styleId="HTMLCode">
    <w:name w:val="HTML Code"/>
    <w:basedOn w:val="Absatz-Standardschriftart"/>
    <w:rsid w:val="00FB2965"/>
    <w:rPr>
      <w:rFonts w:ascii="Courier New" w:eastAsia="Times New Roman" w:hAnsi="Courier New" w:cs="Courier New"/>
      <w:sz w:val="20"/>
      <w:szCs w:val="20"/>
    </w:rPr>
  </w:style>
  <w:style w:type="paragraph" w:styleId="HTMLVorformatiert">
    <w:name w:val="HTML Preformatted"/>
    <w:basedOn w:val="Standard"/>
    <w:rsid w:val="00FB2965"/>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pPr>
    <w:rPr>
      <w:rFonts w:ascii="Courier New" w:hAnsi="Courier New" w:cs="Courier New"/>
      <w:sz w:val="20"/>
      <w:szCs w:val="20"/>
    </w:rPr>
  </w:style>
  <w:style w:type="character" w:customStyle="1" w:styleId="nf">
    <w:name w:val="nf"/>
    <w:basedOn w:val="Absatz-Standardschriftart"/>
    <w:rsid w:val="00FB2965"/>
  </w:style>
  <w:style w:type="character" w:customStyle="1" w:styleId="no">
    <w:name w:val="no"/>
    <w:basedOn w:val="Absatz-Standardschriftart"/>
    <w:rsid w:val="00FB2965"/>
  </w:style>
  <w:style w:type="character" w:customStyle="1" w:styleId="p">
    <w:name w:val="p"/>
    <w:basedOn w:val="Absatz-Standardschriftart"/>
    <w:rsid w:val="00FB2965"/>
  </w:style>
  <w:style w:type="character" w:styleId="Seitenzahl">
    <w:name w:val="page number"/>
    <w:basedOn w:val="Absatz-Standardschriftart"/>
    <w:rsid w:val="00904DD4"/>
  </w:style>
  <w:style w:type="paragraph" w:styleId="NurText">
    <w:name w:val="Plain Text"/>
    <w:basedOn w:val="Standard"/>
    <w:rsid w:val="003161F4"/>
    <w:rPr>
      <w:rFonts w:ascii="Courier New" w:hAnsi="Courier New" w:cs="Courier New"/>
      <w:sz w:val="20"/>
      <w:szCs w:val="20"/>
    </w:rPr>
  </w:style>
  <w:style w:type="character" w:customStyle="1" w:styleId="FuzeileZchn">
    <w:name w:val="Fußzeile Zchn"/>
    <w:basedOn w:val="Absatz-Standardschriftart"/>
    <w:link w:val="Fuzeile"/>
    <w:uiPriority w:val="99"/>
    <w:rsid w:val="006D665B"/>
    <w:rPr>
      <w:rFonts w:ascii="Arial" w:hAnsi="Arial"/>
      <w:sz w:val="22"/>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071672">
      <w:bodyDiv w:val="1"/>
      <w:marLeft w:val="0pt"/>
      <w:marRight w:val="0pt"/>
      <w:marTop w:val="0pt"/>
      <w:marBottom w:val="0pt"/>
      <w:divBdr>
        <w:top w:val="none" w:sz="0" w:space="0" w:color="auto"/>
        <w:left w:val="none" w:sz="0" w:space="0" w:color="auto"/>
        <w:bottom w:val="none" w:sz="0" w:space="0" w:color="auto"/>
        <w:right w:val="none" w:sz="0" w:space="0" w:color="auto"/>
      </w:divBdr>
    </w:div>
    <w:div w:id="203017841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63604856">
          <w:marLeft w:val="0pt"/>
          <w:marRight w:val="0pt"/>
          <w:marTop w:val="0pt"/>
          <w:marBottom w:val="0pt"/>
          <w:divBdr>
            <w:top w:val="none" w:sz="0" w:space="0" w:color="auto"/>
            <w:left w:val="none" w:sz="0" w:space="0" w:color="auto"/>
            <w:bottom w:val="none" w:sz="0" w:space="0" w:color="auto"/>
            <w:right w:val="none" w:sz="0" w:space="0" w:color="auto"/>
          </w:divBdr>
        </w:div>
      </w:divsChild>
    </w:div>
    <w:div w:id="2052486682">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purl.oclc.org/ooxml/officeDocument/relationships/image" Target="media/image4.png"/><Relationship Id="rId18" Type="http://purl.oclc.org/ooxml/officeDocument/relationships/image" Target="media/image8.png"/><Relationship Id="rId26" Type="http://purl.oclc.org/ooxml/officeDocument/relationships/fontTable" Target="fontTable.xml"/><Relationship Id="rId3" Type="http://purl.oclc.org/ooxml/officeDocument/relationships/settings" Target="settings.xml"/><Relationship Id="rId21" Type="http://purl.oclc.org/ooxml/officeDocument/relationships/image" Target="media/image11.png"/><Relationship Id="rId7" Type="http://purl.oclc.org/ooxml/officeDocument/relationships/image" Target="media/image1.png"/><Relationship Id="rId12" Type="http://schemas.microsoft.com/office/2007/relationships/hdphoto" Target="media/hdphoto3.wdp"/><Relationship Id="rId17" Type="http://purl.oclc.org/ooxml/officeDocument/relationships/image" Target="media/image7.png"/><Relationship Id="rId25" Type="http://purl.oclc.org/ooxml/officeDocument/relationships/footer" Target="footer2.xml"/><Relationship Id="rId2" Type="http://purl.oclc.org/ooxml/officeDocument/relationships/styles" Target="styles.xml"/><Relationship Id="rId16" Type="http://purl.oclc.org/ooxml/officeDocument/relationships/image" Target="media/image6.png"/><Relationship Id="rId20" Type="http://purl.oclc.org/ooxml/officeDocument/relationships/image" Target="media/image10.png"/><Relationship Id="rId1" Type="http://purl.oclc.org/ooxml/officeDocument/relationships/customXml" Target="../customXml/item1.xml"/><Relationship Id="rId6" Type="http://purl.oclc.org/ooxml/officeDocument/relationships/endnotes" Target="endnotes.xml"/><Relationship Id="rId11" Type="http://purl.oclc.org/ooxml/officeDocument/relationships/image" Target="media/image3.png"/><Relationship Id="rId24" Type="http://purl.oclc.org/ooxml/officeDocument/relationships/footer" Target="footer1.xml"/><Relationship Id="rId5" Type="http://purl.oclc.org/ooxml/officeDocument/relationships/footnotes" Target="footnotes.xml"/><Relationship Id="rId15" Type="http://purl.oclc.org/ooxml/officeDocument/relationships/image" Target="media/image5.png"/><Relationship Id="rId23" Type="http://purl.oclc.org/ooxml/officeDocument/relationships/header" Target="header1.xml"/><Relationship Id="rId10" Type="http://schemas.microsoft.com/office/2007/relationships/hdphoto" Target="media/hdphoto2.wdp"/><Relationship Id="rId19" Type="http://purl.oclc.org/ooxml/officeDocument/relationships/image" Target="media/image9.png"/><Relationship Id="rId4" Type="http://purl.oclc.org/ooxml/officeDocument/relationships/webSettings" Target="webSettings.xml"/><Relationship Id="rId9" Type="http://purl.oclc.org/ooxml/officeDocument/relationships/image" Target="media/image2.png"/><Relationship Id="rId14" Type="http://schemas.microsoft.com/office/2007/relationships/hdphoto" Target="media/hdphoto4.wdp"/><Relationship Id="rId22" Type="http://purl.oclc.org/ooxml/officeDocument/relationships/image" Target="media/image12.png"/><Relationship Id="rId27" Type="http://purl.oclc.org/ooxml/officeDocument/relationships/theme" Target="theme/theme1.xml"/></Relationships>
</file>

<file path=word/_rels/header1.xml.rels><?xml version="1.0" encoding="UTF-8" standalone="yes"?>
<Relationships xmlns="http://schemas.openxmlformats.org/package/2006/relationships"><Relationship Id="rId1" Type="http://purl.oclc.org/ooxml/officeDocument/relationships/image" Target="media/image13.png"/></Relationships>
</file>

<file path=word/_rels/settings.xml.rels><?xml version="1.0" encoding="UTF-8" standalone="yes"?>
<Relationships xmlns="http://schemas.openxmlformats.org/package/2006/relationships"><Relationship Id="rId1" Type="http://purl.oclc.org/ooxml/officeDocument/relationships/attachedTemplate" Target="file:///C:\Users\R2D\Desktop\MemoOneVorlage.dotx" TargetMode="External"/></Relationships>
</file>

<file path=word/theme/theme1.xml><?xml version="1.0" encoding="utf-8"?>
<a:theme xmlns:a="http://purl.oclc.org/ooxml/drawingml/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42D241B6-D27E-47FD-A157-7EE80C4CDBD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MemoOneVorlage.dotx</Template>
  <TotalTime>0</TotalTime>
  <Pages>6</Pages>
  <Words>735</Words>
  <Characters>4632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R2D</dc:creator>
  <cp:keywords/>
  <cp:lastModifiedBy>Heinrich Faust</cp:lastModifiedBy>
  <cp:revision>93</cp:revision>
  <cp:lastPrinted>2018-05-28T22:27:00Z</cp:lastPrinted>
  <dcterms:created xsi:type="dcterms:W3CDTF">2021-11-17T20:46:00Z</dcterms:created>
  <dcterms:modified xsi:type="dcterms:W3CDTF">2025-08-14T13:02:00Z</dcterms:modified>
</cp:coreProperties>
</file>